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8D78F" w14:textId="77777777" w:rsidR="005914B3" w:rsidRPr="0031788F" w:rsidRDefault="005914B3" w:rsidP="00163B85">
      <w:pPr>
        <w:spacing w:after="0" w:line="240" w:lineRule="auto"/>
        <w:rPr>
          <w:rFonts w:ascii="Times New Roman" w:hAnsi="Times New Roman"/>
          <w:b/>
          <w:i/>
          <w:sz w:val="28"/>
          <w:szCs w:val="28"/>
        </w:rPr>
      </w:pPr>
      <w:r w:rsidRPr="0031788F">
        <w:rPr>
          <w:rFonts w:ascii="Times New Roman" w:hAnsi="Times New Roman"/>
          <w:b/>
          <w:i/>
          <w:sz w:val="28"/>
          <w:szCs w:val="28"/>
        </w:rPr>
        <w:t xml:space="preserve">             </w:t>
      </w:r>
      <w:r w:rsidR="00123BCD" w:rsidRPr="0031788F">
        <w:rPr>
          <w:rFonts w:ascii="Times New Roman" w:hAnsi="Times New Roman"/>
          <w:b/>
          <w:i/>
          <w:sz w:val="28"/>
          <w:szCs w:val="28"/>
        </w:rPr>
        <w:t xml:space="preserve">                                                  </w:t>
      </w:r>
      <w:r w:rsidR="004D4CE2" w:rsidRPr="0031788F">
        <w:rPr>
          <w:rFonts w:ascii="Times New Roman" w:hAnsi="Times New Roman"/>
          <w:b/>
          <w:i/>
          <w:sz w:val="28"/>
          <w:szCs w:val="28"/>
        </w:rPr>
        <w:t xml:space="preserve">               </w:t>
      </w:r>
      <w:r w:rsidR="00123BCD" w:rsidRPr="0031788F">
        <w:rPr>
          <w:rFonts w:ascii="Times New Roman" w:hAnsi="Times New Roman"/>
          <w:b/>
          <w:i/>
          <w:sz w:val="28"/>
          <w:szCs w:val="28"/>
        </w:rPr>
        <w:t xml:space="preserve"> </w:t>
      </w:r>
      <w:r w:rsidRPr="0031788F">
        <w:rPr>
          <w:rFonts w:ascii="Times New Roman" w:hAnsi="Times New Roman"/>
          <w:b/>
          <w:i/>
          <w:sz w:val="28"/>
          <w:szCs w:val="28"/>
        </w:rPr>
        <w:t>ПРОЕКТ</w:t>
      </w:r>
      <w:r w:rsidR="004D4CE2" w:rsidRPr="0031788F">
        <w:rPr>
          <w:rFonts w:ascii="Times New Roman" w:hAnsi="Times New Roman"/>
        </w:rPr>
        <w:t xml:space="preserve"> </w:t>
      </w:r>
      <w:r w:rsidR="004D4CE2" w:rsidRPr="0031788F">
        <w:rPr>
          <w:rFonts w:ascii="Times New Roman" w:hAnsi="Times New Roman"/>
          <w:b/>
          <w:i/>
          <w:sz w:val="28"/>
          <w:szCs w:val="28"/>
        </w:rPr>
        <w:t>РЕШЕНИЯ ДУМЫ</w:t>
      </w:r>
    </w:p>
    <w:p w14:paraId="03528C87" w14:textId="77777777" w:rsidR="004D4CE2" w:rsidRPr="0031788F" w:rsidRDefault="004D4CE2" w:rsidP="00163B85">
      <w:pPr>
        <w:spacing w:after="0" w:line="240" w:lineRule="auto"/>
        <w:rPr>
          <w:rFonts w:ascii="Times New Roman" w:hAnsi="Times New Roman"/>
          <w:sz w:val="28"/>
          <w:szCs w:val="28"/>
        </w:rPr>
      </w:pPr>
    </w:p>
    <w:p w14:paraId="7F28A5DF" w14:textId="4D8E7BA4" w:rsidR="00414E09" w:rsidRPr="007B6A0F" w:rsidRDefault="00414E09" w:rsidP="00D12304">
      <w:pPr>
        <w:tabs>
          <w:tab w:val="left" w:pos="4536"/>
        </w:tabs>
        <w:spacing w:after="0" w:line="240" w:lineRule="auto"/>
        <w:ind w:right="4819"/>
        <w:jc w:val="both"/>
        <w:rPr>
          <w:rFonts w:ascii="Times New Roman" w:hAnsi="Times New Roman"/>
          <w:bCs/>
          <w:sz w:val="28"/>
          <w:szCs w:val="28"/>
        </w:rPr>
      </w:pPr>
      <w:r w:rsidRPr="007B6A0F">
        <w:rPr>
          <w:rFonts w:ascii="Times New Roman" w:hAnsi="Times New Roman"/>
          <w:bCs/>
          <w:sz w:val="28"/>
          <w:szCs w:val="28"/>
        </w:rPr>
        <w:t>О вопросах, связанных со служебными командировками</w:t>
      </w:r>
      <w:r w:rsidR="00C61D2B" w:rsidRPr="007B6A0F">
        <w:rPr>
          <w:rFonts w:ascii="Times New Roman" w:hAnsi="Times New Roman"/>
          <w:bCs/>
          <w:sz w:val="28"/>
          <w:szCs w:val="28"/>
        </w:rPr>
        <w:t xml:space="preserve"> лиц, замещающих муниципальные должности в муниципальном образовании Нижневартовский район, а также привлечения к осуществлению полномочий в выходные и нерабочие праздничные дни указанных лиц</w:t>
      </w:r>
    </w:p>
    <w:p w14:paraId="4FDC9AC4" w14:textId="77777777" w:rsidR="00414E09" w:rsidRPr="007B6A0F" w:rsidRDefault="00414E09" w:rsidP="00D12304">
      <w:pPr>
        <w:tabs>
          <w:tab w:val="left" w:pos="4536"/>
        </w:tabs>
        <w:spacing w:after="0" w:line="240" w:lineRule="auto"/>
        <w:ind w:right="4819"/>
        <w:jc w:val="both"/>
        <w:rPr>
          <w:rFonts w:ascii="Times New Roman" w:hAnsi="Times New Roman"/>
          <w:bCs/>
          <w:sz w:val="28"/>
          <w:szCs w:val="28"/>
        </w:rPr>
      </w:pPr>
    </w:p>
    <w:p w14:paraId="557F917D" w14:textId="77777777" w:rsidR="005914B3" w:rsidRPr="0031788F" w:rsidRDefault="005914B3" w:rsidP="005914B3">
      <w:pPr>
        <w:tabs>
          <w:tab w:val="left" w:pos="4859"/>
        </w:tabs>
        <w:spacing w:after="0" w:line="240" w:lineRule="auto"/>
        <w:ind w:firstLine="709"/>
        <w:jc w:val="both"/>
        <w:rPr>
          <w:rFonts w:ascii="Times New Roman" w:hAnsi="Times New Roman"/>
          <w:sz w:val="28"/>
          <w:szCs w:val="28"/>
        </w:rPr>
      </w:pPr>
    </w:p>
    <w:p w14:paraId="19FD4C71" w14:textId="0874CF6D" w:rsidR="001D7AB0" w:rsidRPr="0031788F" w:rsidRDefault="001D7AB0" w:rsidP="00D12304">
      <w:pPr>
        <w:pStyle w:val="a9"/>
        <w:spacing w:before="0" w:beforeAutospacing="0" w:after="0" w:afterAutospacing="0" w:line="288" w:lineRule="atLeast"/>
        <w:ind w:firstLine="567"/>
        <w:jc w:val="both"/>
        <w:rPr>
          <w:sz w:val="28"/>
          <w:szCs w:val="28"/>
        </w:rPr>
      </w:pPr>
      <w:r w:rsidRPr="0031788F">
        <w:rPr>
          <w:sz w:val="28"/>
          <w:szCs w:val="28"/>
        </w:rPr>
        <w:t xml:space="preserve">В соответствии с </w:t>
      </w:r>
      <w:r w:rsidR="00D12304" w:rsidRPr="0031788F">
        <w:rPr>
          <w:sz w:val="28"/>
          <w:szCs w:val="28"/>
        </w:rPr>
        <w:t>Федеральным законом от 25.12.2008 № 273-ФЗ «О противодействии коррупции», З</w:t>
      </w:r>
      <w:r w:rsidRPr="0031788F">
        <w:rPr>
          <w:sz w:val="28"/>
          <w:szCs w:val="28"/>
        </w:rPr>
        <w:t xml:space="preserve">аконом Ханты-Мансийского автономного округа - Югры от 28 декабря 2007 года </w:t>
      </w:r>
      <w:r w:rsidR="00D12304" w:rsidRPr="0031788F">
        <w:rPr>
          <w:sz w:val="28"/>
          <w:szCs w:val="28"/>
        </w:rPr>
        <w:t>№</w:t>
      </w:r>
      <w:r w:rsidRPr="0031788F">
        <w:rPr>
          <w:sz w:val="28"/>
          <w:szCs w:val="28"/>
        </w:rPr>
        <w:t xml:space="preserve"> 201-оз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Ханты-Мансийском автономном округе – Югре», Уставом Нижневартовского района Дума района решила:</w:t>
      </w:r>
    </w:p>
    <w:p w14:paraId="256A5156" w14:textId="77777777" w:rsidR="001D7AB0" w:rsidRPr="0031788F" w:rsidRDefault="001D7AB0" w:rsidP="00D12304">
      <w:pPr>
        <w:pStyle w:val="ConsPlusNormal"/>
        <w:ind w:firstLine="540"/>
        <w:jc w:val="both"/>
        <w:rPr>
          <w:rFonts w:ascii="Times New Roman" w:hAnsi="Times New Roman" w:cs="Times New Roman"/>
          <w:sz w:val="28"/>
          <w:szCs w:val="28"/>
        </w:rPr>
      </w:pPr>
    </w:p>
    <w:p w14:paraId="7ABF1240" w14:textId="4E22019A" w:rsidR="00D12304" w:rsidRDefault="001D7AB0" w:rsidP="00D12304">
      <w:pPr>
        <w:tabs>
          <w:tab w:val="left" w:pos="4536"/>
        </w:tabs>
        <w:spacing w:after="0" w:line="240" w:lineRule="auto"/>
        <w:ind w:firstLine="540"/>
        <w:jc w:val="both"/>
        <w:rPr>
          <w:rFonts w:ascii="Times New Roman" w:hAnsi="Times New Roman"/>
          <w:bCs/>
          <w:sz w:val="28"/>
          <w:szCs w:val="28"/>
        </w:rPr>
      </w:pPr>
      <w:r w:rsidRPr="0031788F">
        <w:rPr>
          <w:rFonts w:ascii="Times New Roman" w:hAnsi="Times New Roman"/>
          <w:sz w:val="28"/>
          <w:szCs w:val="28"/>
        </w:rPr>
        <w:t xml:space="preserve">1. Утвердить </w:t>
      </w:r>
      <w:r w:rsidR="009E439E" w:rsidRPr="0031788F">
        <w:rPr>
          <w:rFonts w:ascii="Times New Roman" w:hAnsi="Times New Roman"/>
          <w:bCs/>
          <w:sz w:val="28"/>
          <w:szCs w:val="28"/>
        </w:rPr>
        <w:t xml:space="preserve">Порядок </w:t>
      </w:r>
      <w:r w:rsidR="00D12304" w:rsidRPr="0031788F">
        <w:rPr>
          <w:rFonts w:ascii="Times New Roman" w:hAnsi="Times New Roman"/>
          <w:bCs/>
          <w:sz w:val="28"/>
          <w:szCs w:val="28"/>
        </w:rPr>
        <w:t>направления в служебные командировки лиц, замещающих муниципальные должности в муниципальном образовании Нижневартовский район</w:t>
      </w:r>
      <w:r w:rsidR="00C61D2B" w:rsidRPr="00C61D2B">
        <w:rPr>
          <w:rFonts w:ascii="Times New Roman" w:hAnsi="Times New Roman"/>
          <w:sz w:val="28"/>
          <w:szCs w:val="28"/>
        </w:rPr>
        <w:t xml:space="preserve"> </w:t>
      </w:r>
      <w:r w:rsidR="00C61D2B" w:rsidRPr="001D7AB0">
        <w:rPr>
          <w:rFonts w:ascii="Times New Roman" w:hAnsi="Times New Roman"/>
          <w:sz w:val="28"/>
          <w:szCs w:val="28"/>
        </w:rPr>
        <w:t>на постоянной основе</w:t>
      </w:r>
      <w:r w:rsidR="00D12304" w:rsidRPr="0031788F">
        <w:rPr>
          <w:rFonts w:ascii="Times New Roman" w:hAnsi="Times New Roman"/>
          <w:bCs/>
          <w:sz w:val="28"/>
          <w:szCs w:val="28"/>
        </w:rPr>
        <w:t xml:space="preserve">, а также привлечения к </w:t>
      </w:r>
      <w:r w:rsidR="00165E35" w:rsidRPr="0031788F">
        <w:rPr>
          <w:rFonts w:ascii="Times New Roman" w:hAnsi="Times New Roman"/>
          <w:bCs/>
          <w:sz w:val="28"/>
          <w:szCs w:val="28"/>
        </w:rPr>
        <w:t xml:space="preserve">осуществлению </w:t>
      </w:r>
      <w:r w:rsidR="00971577" w:rsidRPr="0031788F">
        <w:rPr>
          <w:rFonts w:ascii="Times New Roman" w:hAnsi="Times New Roman"/>
          <w:bCs/>
          <w:sz w:val="28"/>
          <w:szCs w:val="28"/>
        </w:rPr>
        <w:t>полномочий</w:t>
      </w:r>
      <w:r w:rsidR="00D12304" w:rsidRPr="0031788F">
        <w:rPr>
          <w:rFonts w:ascii="Times New Roman" w:hAnsi="Times New Roman"/>
          <w:bCs/>
          <w:sz w:val="28"/>
          <w:szCs w:val="28"/>
        </w:rPr>
        <w:t xml:space="preserve"> в выходные </w:t>
      </w:r>
      <w:r w:rsidR="00982324" w:rsidRPr="0031788F">
        <w:rPr>
          <w:rFonts w:ascii="Times New Roman" w:hAnsi="Times New Roman"/>
          <w:bCs/>
          <w:sz w:val="28"/>
          <w:szCs w:val="28"/>
        </w:rPr>
        <w:t xml:space="preserve">и </w:t>
      </w:r>
      <w:r w:rsidR="00D12304" w:rsidRPr="0031788F">
        <w:rPr>
          <w:rFonts w:ascii="Times New Roman" w:hAnsi="Times New Roman"/>
          <w:bCs/>
          <w:sz w:val="28"/>
          <w:szCs w:val="28"/>
        </w:rPr>
        <w:t>нерабочие праздничные дни указанных лиц, согласно приложению</w:t>
      </w:r>
      <w:r w:rsidR="004B6F97">
        <w:rPr>
          <w:rFonts w:ascii="Times New Roman" w:hAnsi="Times New Roman"/>
          <w:bCs/>
          <w:sz w:val="28"/>
          <w:szCs w:val="28"/>
        </w:rPr>
        <w:t xml:space="preserve"> 1</w:t>
      </w:r>
      <w:r w:rsidR="006D78FD">
        <w:rPr>
          <w:rFonts w:ascii="Times New Roman" w:hAnsi="Times New Roman"/>
          <w:bCs/>
          <w:sz w:val="28"/>
          <w:szCs w:val="28"/>
        </w:rPr>
        <w:t>.</w:t>
      </w:r>
    </w:p>
    <w:p w14:paraId="4C966963" w14:textId="4155D21B" w:rsidR="004B6F97" w:rsidRDefault="004B6F97" w:rsidP="00D12304">
      <w:pPr>
        <w:tabs>
          <w:tab w:val="left" w:pos="4536"/>
        </w:tabs>
        <w:spacing w:after="0" w:line="240" w:lineRule="auto"/>
        <w:ind w:firstLine="540"/>
        <w:jc w:val="both"/>
        <w:rPr>
          <w:rFonts w:ascii="Times New Roman" w:hAnsi="Times New Roman"/>
          <w:bCs/>
          <w:sz w:val="28"/>
          <w:szCs w:val="28"/>
        </w:rPr>
      </w:pPr>
    </w:p>
    <w:p w14:paraId="25BBD716" w14:textId="1DD2CC26" w:rsidR="004B6F97" w:rsidRPr="00D53AE4" w:rsidRDefault="004B6F97" w:rsidP="004B6F97">
      <w:pPr>
        <w:pStyle w:val="ConsPlusNormal"/>
        <w:ind w:firstLine="540"/>
        <w:jc w:val="both"/>
        <w:rPr>
          <w:rFonts w:ascii="Times New Roman" w:hAnsi="Times New Roman" w:cs="Times New Roman"/>
          <w:sz w:val="28"/>
          <w:szCs w:val="28"/>
        </w:rPr>
      </w:pPr>
      <w:r w:rsidRPr="004B6F97">
        <w:rPr>
          <w:rFonts w:ascii="Times New Roman" w:hAnsi="Times New Roman"/>
          <w:bCs/>
          <w:color w:val="002060"/>
          <w:sz w:val="28"/>
          <w:szCs w:val="28"/>
        </w:rPr>
        <w:t xml:space="preserve">2. </w:t>
      </w:r>
      <w:r w:rsidRPr="001D7AB0">
        <w:rPr>
          <w:rFonts w:ascii="Times New Roman" w:hAnsi="Times New Roman" w:cs="Times New Roman"/>
          <w:sz w:val="28"/>
          <w:szCs w:val="28"/>
        </w:rPr>
        <w:t xml:space="preserve">Утвердить Порядок и размеры возмещения расходов, связанных со служебными командировками лиц, замещающих муниципальные должности в </w:t>
      </w:r>
      <w:r>
        <w:rPr>
          <w:rFonts w:ascii="Times New Roman" w:hAnsi="Times New Roman" w:cs="Times New Roman"/>
          <w:sz w:val="28"/>
          <w:szCs w:val="28"/>
        </w:rPr>
        <w:t>Нижневартовском</w:t>
      </w:r>
      <w:r w:rsidRPr="001D7AB0">
        <w:rPr>
          <w:rFonts w:ascii="Times New Roman" w:hAnsi="Times New Roman" w:cs="Times New Roman"/>
          <w:sz w:val="28"/>
          <w:szCs w:val="28"/>
        </w:rPr>
        <w:t xml:space="preserve"> районе на постоянной основе, согласно приложению</w:t>
      </w:r>
      <w:r>
        <w:rPr>
          <w:rFonts w:ascii="Times New Roman" w:hAnsi="Times New Roman" w:cs="Times New Roman"/>
          <w:sz w:val="28"/>
          <w:szCs w:val="28"/>
        </w:rPr>
        <w:t xml:space="preserve"> 2</w:t>
      </w:r>
      <w:r w:rsidRPr="001D7AB0">
        <w:rPr>
          <w:rFonts w:ascii="Times New Roman" w:hAnsi="Times New Roman" w:cs="Times New Roman"/>
          <w:sz w:val="28"/>
          <w:szCs w:val="28"/>
        </w:rPr>
        <w:t>.</w:t>
      </w:r>
    </w:p>
    <w:p w14:paraId="0F2C226E" w14:textId="77777777" w:rsidR="00D12304" w:rsidRPr="0031788F" w:rsidRDefault="00D12304" w:rsidP="009E439E">
      <w:pPr>
        <w:tabs>
          <w:tab w:val="left" w:pos="4536"/>
        </w:tabs>
        <w:spacing w:after="0" w:line="240" w:lineRule="auto"/>
        <w:ind w:firstLine="540"/>
        <w:jc w:val="both"/>
        <w:rPr>
          <w:rFonts w:ascii="Times New Roman" w:hAnsi="Times New Roman"/>
          <w:bCs/>
          <w:sz w:val="28"/>
          <w:szCs w:val="28"/>
        </w:rPr>
      </w:pPr>
    </w:p>
    <w:p w14:paraId="2B318F22" w14:textId="7D37E550" w:rsidR="005914B3" w:rsidRPr="0031788F" w:rsidRDefault="006D78FD" w:rsidP="009E439E">
      <w:pPr>
        <w:pStyle w:val="ConsPlusNormal"/>
        <w:ind w:firstLine="540"/>
        <w:jc w:val="both"/>
        <w:rPr>
          <w:rFonts w:ascii="Times New Roman" w:hAnsi="Times New Roman"/>
          <w:sz w:val="28"/>
          <w:szCs w:val="28"/>
        </w:rPr>
      </w:pPr>
      <w:r>
        <w:rPr>
          <w:rFonts w:ascii="Times New Roman" w:hAnsi="Times New Roman" w:cs="Times New Roman"/>
          <w:sz w:val="28"/>
          <w:szCs w:val="28"/>
        </w:rPr>
        <w:t>3</w:t>
      </w:r>
      <w:r w:rsidR="005914B3" w:rsidRPr="0031788F">
        <w:rPr>
          <w:rFonts w:ascii="Times New Roman" w:hAnsi="Times New Roman" w:cs="Times New Roman"/>
          <w:sz w:val="28"/>
          <w:szCs w:val="28"/>
        </w:rPr>
        <w:t xml:space="preserve">. </w:t>
      </w:r>
      <w:r w:rsidR="005914B3" w:rsidRPr="0031788F">
        <w:rPr>
          <w:rFonts w:ascii="Times New Roman" w:hAnsi="Times New Roman"/>
          <w:sz w:val="28"/>
          <w:szCs w:val="28"/>
        </w:rPr>
        <w:t>Решение опубликовать на официальном веб-сайте администрации Нижневартовского района (www.nvraion.ru) и в приложении «Официальный бюллетень» к районной газете «Новости Приобья».</w:t>
      </w:r>
    </w:p>
    <w:p w14:paraId="274CD588" w14:textId="77777777" w:rsidR="005914B3" w:rsidRPr="0031788F" w:rsidRDefault="005914B3" w:rsidP="009E439E">
      <w:pPr>
        <w:pStyle w:val="ConsPlusNormal"/>
        <w:ind w:firstLine="540"/>
        <w:jc w:val="both"/>
        <w:rPr>
          <w:rFonts w:ascii="Times New Roman" w:hAnsi="Times New Roman" w:cs="Times New Roman"/>
          <w:sz w:val="28"/>
          <w:szCs w:val="28"/>
        </w:rPr>
      </w:pPr>
    </w:p>
    <w:p w14:paraId="637C3A32" w14:textId="40C18819" w:rsidR="00D12304" w:rsidRDefault="006D78FD" w:rsidP="009E439E">
      <w:pPr>
        <w:pStyle w:val="ConsPlusNormal"/>
        <w:ind w:firstLine="540"/>
        <w:jc w:val="both"/>
        <w:rPr>
          <w:rFonts w:ascii="Times New Roman" w:hAnsi="Times New Roman"/>
          <w:sz w:val="28"/>
          <w:szCs w:val="28"/>
        </w:rPr>
      </w:pPr>
      <w:r>
        <w:rPr>
          <w:rFonts w:ascii="Times New Roman" w:hAnsi="Times New Roman" w:cs="Times New Roman"/>
          <w:sz w:val="28"/>
          <w:szCs w:val="28"/>
        </w:rPr>
        <w:t>4</w:t>
      </w:r>
      <w:r w:rsidR="005914B3" w:rsidRPr="0031788F">
        <w:rPr>
          <w:rFonts w:ascii="Times New Roman" w:hAnsi="Times New Roman" w:cs="Times New Roman"/>
          <w:sz w:val="28"/>
          <w:szCs w:val="28"/>
        </w:rPr>
        <w:t>.</w:t>
      </w:r>
      <w:r w:rsidR="0058536D" w:rsidRPr="0031788F">
        <w:rPr>
          <w:rFonts w:ascii="Times New Roman" w:hAnsi="Times New Roman" w:cs="Times New Roman"/>
          <w:sz w:val="28"/>
          <w:szCs w:val="28"/>
        </w:rPr>
        <w:t xml:space="preserve"> </w:t>
      </w:r>
      <w:r w:rsidR="005914B3" w:rsidRPr="0031788F">
        <w:rPr>
          <w:rFonts w:ascii="Times New Roman" w:hAnsi="Times New Roman"/>
          <w:sz w:val="28"/>
          <w:szCs w:val="28"/>
        </w:rPr>
        <w:t>Решение вступает в силу после его официального опубликования</w:t>
      </w:r>
      <w:r w:rsidR="00A07C2C">
        <w:rPr>
          <w:rFonts w:ascii="Times New Roman" w:hAnsi="Times New Roman"/>
          <w:sz w:val="28"/>
          <w:szCs w:val="28"/>
        </w:rPr>
        <w:t>.</w:t>
      </w:r>
    </w:p>
    <w:p w14:paraId="5B8EEDE3" w14:textId="77777777" w:rsidR="00A07C2C" w:rsidRPr="0031788F" w:rsidRDefault="00A07C2C" w:rsidP="009E439E">
      <w:pPr>
        <w:pStyle w:val="ConsPlusNormal"/>
        <w:ind w:firstLine="540"/>
        <w:jc w:val="both"/>
        <w:rPr>
          <w:rFonts w:ascii="Times New Roman" w:hAnsi="Times New Roman" w:cs="Times New Roman"/>
          <w:sz w:val="28"/>
          <w:szCs w:val="28"/>
        </w:rPr>
      </w:pPr>
    </w:p>
    <w:p w14:paraId="2FD1832E" w14:textId="03BF9474" w:rsidR="00D12304" w:rsidRPr="0031788F" w:rsidRDefault="006D78FD" w:rsidP="00D12304">
      <w:pPr>
        <w:spacing w:after="0" w:line="288"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D12304" w:rsidRPr="0031788F">
        <w:rPr>
          <w:rFonts w:ascii="Times New Roman" w:eastAsia="Times New Roman" w:hAnsi="Times New Roman"/>
          <w:sz w:val="28"/>
          <w:szCs w:val="28"/>
          <w:lang w:eastAsia="ru-RU"/>
        </w:rPr>
        <w:t xml:space="preserve">. Контроль за выполнением решения возложить на постоянную комиссию по законности, правопорядку, народностям Севера и охране природы (М.В. </w:t>
      </w:r>
      <w:proofErr w:type="spellStart"/>
      <w:r w:rsidR="00D12304" w:rsidRPr="0031788F">
        <w:rPr>
          <w:rFonts w:ascii="Times New Roman" w:eastAsia="Times New Roman" w:hAnsi="Times New Roman"/>
          <w:sz w:val="28"/>
          <w:szCs w:val="28"/>
          <w:lang w:eastAsia="ru-RU"/>
        </w:rPr>
        <w:t>Функ</w:t>
      </w:r>
      <w:proofErr w:type="spellEnd"/>
      <w:r w:rsidR="00D12304" w:rsidRPr="0031788F">
        <w:rPr>
          <w:rFonts w:ascii="Times New Roman" w:eastAsia="Times New Roman" w:hAnsi="Times New Roman"/>
          <w:sz w:val="28"/>
          <w:szCs w:val="28"/>
          <w:lang w:eastAsia="ru-RU"/>
        </w:rPr>
        <w:t>).</w:t>
      </w:r>
    </w:p>
    <w:p w14:paraId="13A24E96" w14:textId="1AA8F6AB" w:rsidR="00D12304" w:rsidRDefault="00D12304" w:rsidP="009E439E">
      <w:pPr>
        <w:pStyle w:val="ConsPlusNormal"/>
        <w:ind w:firstLine="540"/>
        <w:jc w:val="both"/>
        <w:rPr>
          <w:rFonts w:ascii="Times New Roman" w:hAnsi="Times New Roman" w:cs="Times New Roman"/>
          <w:sz w:val="28"/>
          <w:szCs w:val="28"/>
        </w:rPr>
      </w:pPr>
    </w:p>
    <w:p w14:paraId="5F0BBF4F" w14:textId="77777777" w:rsidR="00696041" w:rsidRPr="0031788F" w:rsidRDefault="00696041" w:rsidP="009E439E">
      <w:pPr>
        <w:pStyle w:val="ConsPlusNormal"/>
        <w:ind w:firstLine="540"/>
        <w:jc w:val="both"/>
        <w:rPr>
          <w:rFonts w:ascii="Times New Roman" w:hAnsi="Times New Roman" w:cs="Times New Roman"/>
          <w:sz w:val="28"/>
          <w:szCs w:val="28"/>
        </w:rPr>
      </w:pPr>
    </w:p>
    <w:tbl>
      <w:tblPr>
        <w:tblW w:w="9747" w:type="dxa"/>
        <w:tblLook w:val="04A0" w:firstRow="1" w:lastRow="0" w:firstColumn="1" w:lastColumn="0" w:noHBand="0" w:noVBand="1"/>
      </w:tblPr>
      <w:tblGrid>
        <w:gridCol w:w="4786"/>
        <w:gridCol w:w="454"/>
        <w:gridCol w:w="4507"/>
      </w:tblGrid>
      <w:tr w:rsidR="005914B3" w:rsidRPr="0031788F" w14:paraId="3D2FAF4F" w14:textId="77777777" w:rsidTr="00660B99">
        <w:tc>
          <w:tcPr>
            <w:tcW w:w="4786" w:type="dxa"/>
          </w:tcPr>
          <w:p w14:paraId="54AD7FEC" w14:textId="41534695" w:rsidR="005914B3" w:rsidRPr="0031788F" w:rsidRDefault="005914B3" w:rsidP="00660B99">
            <w:pPr>
              <w:spacing w:after="0" w:line="240" w:lineRule="auto"/>
              <w:rPr>
                <w:rFonts w:ascii="Times New Roman" w:hAnsi="Times New Roman"/>
                <w:sz w:val="28"/>
                <w:szCs w:val="28"/>
              </w:rPr>
            </w:pPr>
            <w:r w:rsidRPr="0031788F">
              <w:rPr>
                <w:rFonts w:ascii="Times New Roman" w:hAnsi="Times New Roman"/>
                <w:sz w:val="28"/>
                <w:szCs w:val="28"/>
              </w:rPr>
              <w:t>Председатель Думы района</w:t>
            </w:r>
            <w:r w:rsidR="00696041">
              <w:rPr>
                <w:rFonts w:ascii="Times New Roman" w:hAnsi="Times New Roman"/>
                <w:sz w:val="28"/>
                <w:szCs w:val="28"/>
              </w:rPr>
              <w:t xml:space="preserve">  </w:t>
            </w:r>
          </w:p>
          <w:p w14:paraId="1F1159C0" w14:textId="77777777" w:rsidR="005914B3" w:rsidRPr="0031788F" w:rsidRDefault="005914B3" w:rsidP="00660B99">
            <w:pPr>
              <w:spacing w:after="0" w:line="240" w:lineRule="auto"/>
              <w:rPr>
                <w:rFonts w:ascii="Times New Roman" w:hAnsi="Times New Roman"/>
                <w:sz w:val="28"/>
                <w:szCs w:val="28"/>
              </w:rPr>
            </w:pPr>
          </w:p>
          <w:p w14:paraId="77ACEC7E" w14:textId="0C5DB8FD" w:rsidR="005914B3" w:rsidRPr="0031788F" w:rsidRDefault="005914B3" w:rsidP="00660B99">
            <w:pPr>
              <w:spacing w:after="0" w:line="240" w:lineRule="auto"/>
              <w:jc w:val="both"/>
              <w:rPr>
                <w:rFonts w:ascii="Times New Roman" w:hAnsi="Times New Roman"/>
                <w:sz w:val="28"/>
                <w:szCs w:val="28"/>
              </w:rPr>
            </w:pPr>
            <w:r w:rsidRPr="0031788F">
              <w:rPr>
                <w:rFonts w:ascii="Times New Roman" w:hAnsi="Times New Roman"/>
                <w:sz w:val="28"/>
                <w:szCs w:val="28"/>
              </w:rPr>
              <w:t>_______________</w:t>
            </w:r>
            <w:proofErr w:type="gramStart"/>
            <w:r w:rsidRPr="0031788F">
              <w:rPr>
                <w:rFonts w:ascii="Times New Roman" w:hAnsi="Times New Roman"/>
                <w:sz w:val="28"/>
                <w:szCs w:val="28"/>
              </w:rPr>
              <w:t>_  Е.Г.</w:t>
            </w:r>
            <w:proofErr w:type="gramEnd"/>
            <w:r w:rsidRPr="0031788F">
              <w:rPr>
                <w:rFonts w:ascii="Times New Roman" w:hAnsi="Times New Roman"/>
                <w:sz w:val="28"/>
                <w:szCs w:val="28"/>
              </w:rPr>
              <w:t xml:space="preserve"> Поль</w:t>
            </w:r>
          </w:p>
        </w:tc>
        <w:tc>
          <w:tcPr>
            <w:tcW w:w="454" w:type="dxa"/>
          </w:tcPr>
          <w:p w14:paraId="3FF9A47F" w14:textId="77777777" w:rsidR="005914B3" w:rsidRPr="0031788F" w:rsidRDefault="005914B3" w:rsidP="00660B99">
            <w:pPr>
              <w:spacing w:line="254" w:lineRule="auto"/>
              <w:jc w:val="both"/>
              <w:rPr>
                <w:rFonts w:ascii="Times New Roman" w:hAnsi="Times New Roman"/>
                <w:sz w:val="28"/>
                <w:szCs w:val="28"/>
              </w:rPr>
            </w:pPr>
          </w:p>
        </w:tc>
        <w:tc>
          <w:tcPr>
            <w:tcW w:w="4507" w:type="dxa"/>
          </w:tcPr>
          <w:p w14:paraId="67286663" w14:textId="77777777" w:rsidR="005914B3" w:rsidRPr="0031788F" w:rsidRDefault="005914B3" w:rsidP="00660B99">
            <w:pPr>
              <w:spacing w:after="0" w:line="240" w:lineRule="auto"/>
              <w:jc w:val="both"/>
              <w:rPr>
                <w:rFonts w:ascii="Times New Roman" w:hAnsi="Times New Roman"/>
                <w:sz w:val="28"/>
                <w:szCs w:val="28"/>
              </w:rPr>
            </w:pPr>
            <w:r w:rsidRPr="0031788F">
              <w:rPr>
                <w:rFonts w:ascii="Times New Roman" w:hAnsi="Times New Roman"/>
                <w:sz w:val="28"/>
                <w:szCs w:val="28"/>
              </w:rPr>
              <w:t xml:space="preserve">Глава района </w:t>
            </w:r>
          </w:p>
          <w:p w14:paraId="13ECE465" w14:textId="77777777" w:rsidR="005914B3" w:rsidRPr="0031788F" w:rsidRDefault="005914B3" w:rsidP="00660B99">
            <w:pPr>
              <w:spacing w:after="0" w:line="240" w:lineRule="auto"/>
              <w:jc w:val="both"/>
              <w:rPr>
                <w:rFonts w:ascii="Times New Roman" w:hAnsi="Times New Roman"/>
                <w:sz w:val="28"/>
                <w:szCs w:val="28"/>
              </w:rPr>
            </w:pPr>
          </w:p>
          <w:p w14:paraId="0202B6E9" w14:textId="77777777" w:rsidR="005914B3" w:rsidRPr="0031788F" w:rsidRDefault="005914B3" w:rsidP="00660B99">
            <w:pPr>
              <w:spacing w:after="0" w:line="240" w:lineRule="auto"/>
              <w:ind w:right="-279"/>
              <w:rPr>
                <w:rFonts w:ascii="Times New Roman" w:hAnsi="Times New Roman"/>
                <w:sz w:val="28"/>
                <w:szCs w:val="28"/>
              </w:rPr>
            </w:pPr>
            <w:r w:rsidRPr="0031788F">
              <w:rPr>
                <w:rFonts w:ascii="Times New Roman" w:hAnsi="Times New Roman"/>
                <w:sz w:val="28"/>
                <w:szCs w:val="28"/>
              </w:rPr>
              <w:t xml:space="preserve">_________________Б.А. Саломатин   </w:t>
            </w:r>
          </w:p>
        </w:tc>
      </w:tr>
    </w:tbl>
    <w:p w14:paraId="2F0171F2" w14:textId="77777777" w:rsidR="00A07C2C" w:rsidRDefault="00A07C2C" w:rsidP="00696041">
      <w:pPr>
        <w:spacing w:after="0" w:line="240" w:lineRule="auto"/>
        <w:ind w:left="5664" w:firstLine="6"/>
        <w:rPr>
          <w:rFonts w:ascii="Times New Roman" w:hAnsi="Times New Roman"/>
          <w:sz w:val="28"/>
          <w:szCs w:val="28"/>
        </w:rPr>
      </w:pPr>
    </w:p>
    <w:p w14:paraId="155E7D58" w14:textId="15491042" w:rsidR="006F2189" w:rsidRPr="0031788F" w:rsidRDefault="006F2189" w:rsidP="00696041">
      <w:pPr>
        <w:spacing w:after="0" w:line="240" w:lineRule="auto"/>
        <w:ind w:left="5664" w:firstLine="6"/>
        <w:rPr>
          <w:rFonts w:ascii="Times New Roman" w:hAnsi="Times New Roman"/>
          <w:sz w:val="28"/>
          <w:szCs w:val="28"/>
        </w:rPr>
      </w:pPr>
      <w:r w:rsidRPr="0031788F">
        <w:rPr>
          <w:rFonts w:ascii="Times New Roman" w:hAnsi="Times New Roman"/>
          <w:sz w:val="28"/>
          <w:szCs w:val="28"/>
        </w:rPr>
        <w:lastRenderedPageBreak/>
        <w:t>Приложение</w:t>
      </w:r>
      <w:r w:rsidR="00696041">
        <w:rPr>
          <w:rFonts w:ascii="Times New Roman" w:hAnsi="Times New Roman"/>
          <w:sz w:val="28"/>
          <w:szCs w:val="28"/>
        </w:rPr>
        <w:t xml:space="preserve"> 1 </w:t>
      </w:r>
      <w:r w:rsidRPr="0031788F">
        <w:rPr>
          <w:rFonts w:ascii="Times New Roman" w:hAnsi="Times New Roman"/>
          <w:sz w:val="28"/>
          <w:szCs w:val="28"/>
        </w:rPr>
        <w:t>к решению Думы района</w:t>
      </w:r>
      <w:r w:rsidR="00AC655C" w:rsidRPr="0031788F">
        <w:rPr>
          <w:rFonts w:ascii="Times New Roman" w:hAnsi="Times New Roman"/>
          <w:sz w:val="28"/>
          <w:szCs w:val="28"/>
        </w:rPr>
        <w:t xml:space="preserve"> </w:t>
      </w:r>
      <w:r w:rsidRPr="0031788F">
        <w:rPr>
          <w:rFonts w:ascii="Times New Roman" w:hAnsi="Times New Roman"/>
          <w:sz w:val="28"/>
          <w:szCs w:val="28"/>
        </w:rPr>
        <w:t xml:space="preserve">от </w:t>
      </w:r>
      <w:r w:rsidR="004A2D4B" w:rsidRPr="0031788F">
        <w:rPr>
          <w:rFonts w:ascii="Times New Roman" w:hAnsi="Times New Roman"/>
          <w:sz w:val="28"/>
          <w:szCs w:val="28"/>
        </w:rPr>
        <w:t>_________</w:t>
      </w:r>
      <w:r w:rsidRPr="0031788F">
        <w:rPr>
          <w:rFonts w:ascii="Times New Roman" w:hAnsi="Times New Roman"/>
          <w:sz w:val="28"/>
          <w:szCs w:val="28"/>
        </w:rPr>
        <w:t xml:space="preserve"> </w:t>
      </w:r>
      <w:r w:rsidR="00AC655C" w:rsidRPr="0031788F">
        <w:rPr>
          <w:rFonts w:ascii="Times New Roman" w:hAnsi="Times New Roman"/>
          <w:sz w:val="28"/>
          <w:szCs w:val="28"/>
        </w:rPr>
        <w:t>№</w:t>
      </w:r>
      <w:r w:rsidRPr="0031788F">
        <w:rPr>
          <w:rFonts w:ascii="Times New Roman" w:hAnsi="Times New Roman"/>
          <w:sz w:val="28"/>
          <w:szCs w:val="28"/>
        </w:rPr>
        <w:t xml:space="preserve"> </w:t>
      </w:r>
      <w:r w:rsidR="004A2D4B" w:rsidRPr="0031788F">
        <w:rPr>
          <w:rFonts w:ascii="Times New Roman" w:hAnsi="Times New Roman"/>
          <w:sz w:val="28"/>
          <w:szCs w:val="28"/>
        </w:rPr>
        <w:t>_</w:t>
      </w:r>
      <w:r w:rsidR="00696041">
        <w:rPr>
          <w:rFonts w:ascii="Times New Roman" w:hAnsi="Times New Roman"/>
          <w:sz w:val="28"/>
          <w:szCs w:val="28"/>
        </w:rPr>
        <w:t>____</w:t>
      </w:r>
      <w:r w:rsidR="004A2D4B" w:rsidRPr="0031788F">
        <w:rPr>
          <w:rFonts w:ascii="Times New Roman" w:hAnsi="Times New Roman"/>
          <w:sz w:val="28"/>
          <w:szCs w:val="28"/>
        </w:rPr>
        <w:t>__</w:t>
      </w:r>
    </w:p>
    <w:p w14:paraId="64FB5EF3" w14:textId="77777777" w:rsidR="006F2189" w:rsidRPr="0031788F" w:rsidRDefault="006F2189" w:rsidP="00696041">
      <w:pPr>
        <w:pStyle w:val="ConsPlusNormal"/>
        <w:ind w:left="5664" w:firstLine="6"/>
        <w:jc w:val="both"/>
        <w:rPr>
          <w:rFonts w:ascii="Times New Roman" w:hAnsi="Times New Roman" w:cs="Times New Roman"/>
          <w:sz w:val="28"/>
          <w:szCs w:val="28"/>
        </w:rPr>
      </w:pPr>
    </w:p>
    <w:p w14:paraId="4F91E760" w14:textId="77777777" w:rsidR="00260567" w:rsidRPr="0031788F" w:rsidRDefault="00260567" w:rsidP="00260567">
      <w:pPr>
        <w:autoSpaceDE w:val="0"/>
        <w:autoSpaceDN w:val="0"/>
        <w:adjustRightInd w:val="0"/>
        <w:spacing w:after="100" w:afterAutospacing="1" w:line="240" w:lineRule="auto"/>
        <w:contextualSpacing/>
        <w:jc w:val="center"/>
        <w:outlineLvl w:val="0"/>
        <w:rPr>
          <w:rFonts w:ascii="Times New Roman" w:hAnsi="Times New Roman"/>
          <w:b/>
          <w:bCs/>
          <w:sz w:val="28"/>
          <w:szCs w:val="28"/>
        </w:rPr>
      </w:pPr>
      <w:r w:rsidRPr="0031788F">
        <w:rPr>
          <w:rFonts w:ascii="Times New Roman" w:hAnsi="Times New Roman"/>
          <w:b/>
          <w:bCs/>
          <w:sz w:val="28"/>
          <w:szCs w:val="28"/>
        </w:rPr>
        <w:t xml:space="preserve">Порядок </w:t>
      </w:r>
    </w:p>
    <w:p w14:paraId="2B662BE9" w14:textId="29948FF5" w:rsidR="0058536D" w:rsidRPr="0031788F" w:rsidRDefault="00260567" w:rsidP="00260567">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31788F">
        <w:rPr>
          <w:rFonts w:ascii="Times New Roman" w:hAnsi="Times New Roman"/>
          <w:b/>
          <w:bCs/>
          <w:sz w:val="28"/>
          <w:szCs w:val="28"/>
        </w:rPr>
        <w:t xml:space="preserve">направления в служебные командировки лиц, замещающих муниципальные </w:t>
      </w:r>
      <w:r w:rsidRPr="00C61D2B">
        <w:rPr>
          <w:rFonts w:ascii="Times New Roman" w:hAnsi="Times New Roman"/>
          <w:b/>
          <w:bCs/>
          <w:sz w:val="28"/>
          <w:szCs w:val="28"/>
        </w:rPr>
        <w:t>должности</w:t>
      </w:r>
      <w:r w:rsidR="00C61D2B" w:rsidRPr="00C61D2B">
        <w:rPr>
          <w:rFonts w:ascii="Times New Roman" w:hAnsi="Times New Roman"/>
          <w:b/>
          <w:sz w:val="28"/>
          <w:szCs w:val="28"/>
        </w:rPr>
        <w:t xml:space="preserve"> на постоянной основе</w:t>
      </w:r>
      <w:r w:rsidRPr="00C61D2B">
        <w:rPr>
          <w:rFonts w:ascii="Times New Roman" w:hAnsi="Times New Roman"/>
          <w:b/>
          <w:bCs/>
          <w:sz w:val="28"/>
          <w:szCs w:val="28"/>
        </w:rPr>
        <w:t xml:space="preserve"> в муниципальном образовании Нижневартовский район, а также привлечения</w:t>
      </w:r>
      <w:r w:rsidRPr="0031788F">
        <w:rPr>
          <w:rFonts w:ascii="Times New Roman" w:hAnsi="Times New Roman"/>
          <w:b/>
          <w:bCs/>
          <w:sz w:val="28"/>
          <w:szCs w:val="28"/>
        </w:rPr>
        <w:t xml:space="preserve"> к </w:t>
      </w:r>
      <w:r w:rsidR="00165E35" w:rsidRPr="0031788F">
        <w:rPr>
          <w:rFonts w:ascii="Times New Roman" w:hAnsi="Times New Roman"/>
          <w:b/>
          <w:bCs/>
          <w:sz w:val="28"/>
          <w:szCs w:val="28"/>
        </w:rPr>
        <w:t xml:space="preserve">осуществлению полномочий </w:t>
      </w:r>
      <w:r w:rsidRPr="0031788F">
        <w:rPr>
          <w:rFonts w:ascii="Times New Roman" w:hAnsi="Times New Roman"/>
          <w:b/>
          <w:bCs/>
          <w:sz w:val="28"/>
          <w:szCs w:val="28"/>
        </w:rPr>
        <w:t xml:space="preserve">в выходные </w:t>
      </w:r>
      <w:r w:rsidR="00EB4CE4" w:rsidRPr="0031788F">
        <w:rPr>
          <w:rFonts w:ascii="Times New Roman" w:hAnsi="Times New Roman"/>
          <w:b/>
          <w:bCs/>
          <w:sz w:val="28"/>
          <w:szCs w:val="28"/>
        </w:rPr>
        <w:t xml:space="preserve">и </w:t>
      </w:r>
      <w:r w:rsidRPr="0031788F">
        <w:rPr>
          <w:rFonts w:ascii="Times New Roman" w:hAnsi="Times New Roman"/>
          <w:b/>
          <w:bCs/>
          <w:sz w:val="28"/>
          <w:szCs w:val="28"/>
        </w:rPr>
        <w:t>нерабочие праздничные дни указанных лиц</w:t>
      </w:r>
    </w:p>
    <w:p w14:paraId="09AF61EA" w14:textId="77777777" w:rsidR="00260567" w:rsidRPr="0031788F" w:rsidRDefault="00260567" w:rsidP="00442751">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p>
    <w:p w14:paraId="284C0070" w14:textId="77777777" w:rsidR="006878D2" w:rsidRPr="0031788F" w:rsidRDefault="006878D2" w:rsidP="00442751">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31788F">
        <w:rPr>
          <w:rFonts w:ascii="Times New Roman" w:hAnsi="Times New Roman"/>
          <w:b/>
          <w:sz w:val="28"/>
          <w:szCs w:val="28"/>
          <w:lang w:eastAsia="ru-RU"/>
        </w:rPr>
        <w:t xml:space="preserve">Раздел </w:t>
      </w:r>
      <w:r w:rsidRPr="0031788F">
        <w:rPr>
          <w:rFonts w:ascii="Times New Roman" w:hAnsi="Times New Roman"/>
          <w:b/>
          <w:sz w:val="28"/>
          <w:szCs w:val="28"/>
          <w:lang w:val="en-US" w:eastAsia="ru-RU"/>
        </w:rPr>
        <w:t>I</w:t>
      </w:r>
      <w:r w:rsidR="00442751" w:rsidRPr="0031788F">
        <w:rPr>
          <w:rFonts w:ascii="Times New Roman" w:hAnsi="Times New Roman"/>
          <w:b/>
          <w:sz w:val="28"/>
          <w:szCs w:val="28"/>
          <w:lang w:eastAsia="ru-RU"/>
        </w:rPr>
        <w:t>. Общие положения</w:t>
      </w:r>
    </w:p>
    <w:p w14:paraId="06B98588" w14:textId="77777777" w:rsidR="006878D2" w:rsidRPr="0031788F" w:rsidRDefault="006878D2" w:rsidP="002B243F">
      <w:pPr>
        <w:autoSpaceDE w:val="0"/>
        <w:autoSpaceDN w:val="0"/>
        <w:adjustRightInd w:val="0"/>
        <w:spacing w:after="100" w:afterAutospacing="1" w:line="240" w:lineRule="auto"/>
        <w:contextualSpacing/>
        <w:jc w:val="both"/>
        <w:outlineLvl w:val="0"/>
        <w:rPr>
          <w:rFonts w:ascii="Times New Roman" w:hAnsi="Times New Roman"/>
          <w:sz w:val="28"/>
          <w:szCs w:val="28"/>
          <w:lang w:eastAsia="ru-RU"/>
        </w:rPr>
      </w:pPr>
    </w:p>
    <w:p w14:paraId="164478C4" w14:textId="6DE1874C" w:rsidR="00334903" w:rsidRPr="0031788F" w:rsidRDefault="0058536D" w:rsidP="00260567">
      <w:pPr>
        <w:autoSpaceDE w:val="0"/>
        <w:autoSpaceDN w:val="0"/>
        <w:adjustRightInd w:val="0"/>
        <w:spacing w:after="100" w:afterAutospacing="1" w:line="240" w:lineRule="auto"/>
        <w:ind w:firstLine="567"/>
        <w:contextualSpacing/>
        <w:jc w:val="both"/>
        <w:outlineLvl w:val="0"/>
        <w:rPr>
          <w:rFonts w:ascii="Times New Roman" w:hAnsi="Times New Roman"/>
          <w:sz w:val="28"/>
          <w:szCs w:val="28"/>
          <w:lang w:eastAsia="ru-RU"/>
        </w:rPr>
      </w:pPr>
      <w:r w:rsidRPr="0031788F">
        <w:rPr>
          <w:rFonts w:ascii="Times New Roman" w:hAnsi="Times New Roman"/>
          <w:sz w:val="28"/>
          <w:szCs w:val="28"/>
          <w:lang w:eastAsia="ru-RU"/>
        </w:rPr>
        <w:t xml:space="preserve">Порядок </w:t>
      </w:r>
      <w:r w:rsidR="00260567" w:rsidRPr="0031788F">
        <w:rPr>
          <w:rFonts w:ascii="Times New Roman" w:hAnsi="Times New Roman"/>
          <w:bCs/>
          <w:sz w:val="28"/>
          <w:szCs w:val="28"/>
        </w:rPr>
        <w:t xml:space="preserve">направления в служебные командировки лиц, замещающих муниципальные должности в муниципальном образовании Нижневартовский район, а также привлечения к </w:t>
      </w:r>
      <w:r w:rsidR="00334903" w:rsidRPr="00BE6B6C">
        <w:rPr>
          <w:rFonts w:ascii="Times New Roman" w:hAnsi="Times New Roman"/>
          <w:bCs/>
          <w:sz w:val="28"/>
          <w:szCs w:val="28"/>
        </w:rPr>
        <w:t>осуществлению полномочий</w:t>
      </w:r>
      <w:r w:rsidR="002B7FBC" w:rsidRPr="00BE6B6C">
        <w:rPr>
          <w:rFonts w:ascii="Times New Roman" w:hAnsi="Times New Roman"/>
          <w:bCs/>
          <w:sz w:val="28"/>
          <w:szCs w:val="28"/>
        </w:rPr>
        <w:t xml:space="preserve"> </w:t>
      </w:r>
      <w:r w:rsidR="00260567" w:rsidRPr="00BE6B6C">
        <w:rPr>
          <w:rFonts w:ascii="Times New Roman" w:hAnsi="Times New Roman"/>
          <w:bCs/>
          <w:sz w:val="28"/>
          <w:szCs w:val="28"/>
        </w:rPr>
        <w:t>в выходные</w:t>
      </w:r>
      <w:r w:rsidR="005C490A" w:rsidRPr="00BE6B6C">
        <w:rPr>
          <w:rFonts w:ascii="Times New Roman" w:hAnsi="Times New Roman"/>
          <w:bCs/>
          <w:sz w:val="28"/>
          <w:szCs w:val="28"/>
        </w:rPr>
        <w:t xml:space="preserve"> и</w:t>
      </w:r>
      <w:r w:rsidR="00260567" w:rsidRPr="00BE6B6C">
        <w:rPr>
          <w:rFonts w:ascii="Times New Roman" w:hAnsi="Times New Roman"/>
          <w:bCs/>
          <w:sz w:val="28"/>
          <w:szCs w:val="28"/>
        </w:rPr>
        <w:t xml:space="preserve"> нерабочие праздничные дни указанных лиц </w:t>
      </w:r>
      <w:r w:rsidRPr="00BE6B6C">
        <w:rPr>
          <w:rFonts w:ascii="Times New Roman" w:hAnsi="Times New Roman"/>
          <w:sz w:val="28"/>
          <w:szCs w:val="28"/>
          <w:lang w:eastAsia="ru-RU"/>
        </w:rPr>
        <w:t>(далее - Порядок), определяет особенности порядка направления главы Нижневартовского района</w:t>
      </w:r>
      <w:r w:rsidR="00DA1D3F" w:rsidRPr="00BE6B6C">
        <w:rPr>
          <w:rFonts w:ascii="Times New Roman" w:hAnsi="Times New Roman"/>
          <w:sz w:val="28"/>
          <w:szCs w:val="28"/>
          <w:lang w:eastAsia="ru-RU"/>
        </w:rPr>
        <w:t xml:space="preserve"> </w:t>
      </w:r>
      <w:r w:rsidRPr="00BE6B6C">
        <w:rPr>
          <w:rFonts w:ascii="Times New Roman" w:hAnsi="Times New Roman"/>
          <w:sz w:val="28"/>
          <w:szCs w:val="28"/>
          <w:lang w:eastAsia="ru-RU"/>
        </w:rPr>
        <w:t xml:space="preserve">(далее </w:t>
      </w:r>
      <w:r w:rsidR="00DA1D3F" w:rsidRPr="00BE6B6C">
        <w:rPr>
          <w:rFonts w:ascii="Times New Roman" w:hAnsi="Times New Roman"/>
          <w:sz w:val="28"/>
          <w:szCs w:val="28"/>
          <w:lang w:eastAsia="ru-RU"/>
        </w:rPr>
        <w:t xml:space="preserve">также - </w:t>
      </w:r>
      <w:r w:rsidRPr="00BE6B6C">
        <w:rPr>
          <w:rFonts w:ascii="Times New Roman" w:hAnsi="Times New Roman"/>
          <w:sz w:val="28"/>
          <w:szCs w:val="28"/>
          <w:lang w:eastAsia="ru-RU"/>
        </w:rPr>
        <w:t>лиц</w:t>
      </w:r>
      <w:r w:rsidR="00DA1D3F" w:rsidRPr="00BE6B6C">
        <w:rPr>
          <w:rFonts w:ascii="Times New Roman" w:hAnsi="Times New Roman"/>
          <w:sz w:val="28"/>
          <w:szCs w:val="28"/>
          <w:lang w:eastAsia="ru-RU"/>
        </w:rPr>
        <w:t>о</w:t>
      </w:r>
      <w:r w:rsidRPr="00BE6B6C">
        <w:rPr>
          <w:rFonts w:ascii="Times New Roman" w:hAnsi="Times New Roman"/>
          <w:sz w:val="28"/>
          <w:szCs w:val="28"/>
          <w:lang w:eastAsia="ru-RU"/>
        </w:rPr>
        <w:t>, замещающ</w:t>
      </w:r>
      <w:r w:rsidR="00DA1D3F" w:rsidRPr="00BE6B6C">
        <w:rPr>
          <w:rFonts w:ascii="Times New Roman" w:hAnsi="Times New Roman"/>
          <w:sz w:val="28"/>
          <w:szCs w:val="28"/>
          <w:lang w:eastAsia="ru-RU"/>
        </w:rPr>
        <w:t>ее</w:t>
      </w:r>
      <w:r w:rsidRPr="00BE6B6C">
        <w:rPr>
          <w:rFonts w:ascii="Times New Roman" w:hAnsi="Times New Roman"/>
          <w:sz w:val="28"/>
          <w:szCs w:val="28"/>
          <w:lang w:eastAsia="ru-RU"/>
        </w:rPr>
        <w:t xml:space="preserve"> муниципальн</w:t>
      </w:r>
      <w:r w:rsidR="00DA1D3F" w:rsidRPr="00BE6B6C">
        <w:rPr>
          <w:rFonts w:ascii="Times New Roman" w:hAnsi="Times New Roman"/>
          <w:sz w:val="28"/>
          <w:szCs w:val="28"/>
          <w:lang w:eastAsia="ru-RU"/>
        </w:rPr>
        <w:t>ую</w:t>
      </w:r>
      <w:r w:rsidRPr="00BE6B6C">
        <w:rPr>
          <w:rFonts w:ascii="Times New Roman" w:hAnsi="Times New Roman"/>
          <w:sz w:val="28"/>
          <w:szCs w:val="28"/>
          <w:lang w:eastAsia="ru-RU"/>
        </w:rPr>
        <w:t xml:space="preserve"> должност</w:t>
      </w:r>
      <w:r w:rsidR="00DA1D3F" w:rsidRPr="00BE6B6C">
        <w:rPr>
          <w:rFonts w:ascii="Times New Roman" w:hAnsi="Times New Roman"/>
          <w:sz w:val="28"/>
          <w:szCs w:val="28"/>
          <w:lang w:eastAsia="ru-RU"/>
        </w:rPr>
        <w:t>ь</w:t>
      </w:r>
      <w:r w:rsidRPr="00BE6B6C">
        <w:rPr>
          <w:rFonts w:ascii="Times New Roman" w:hAnsi="Times New Roman"/>
          <w:sz w:val="28"/>
          <w:szCs w:val="28"/>
          <w:lang w:eastAsia="ru-RU"/>
        </w:rPr>
        <w:t>) в служебные командировки как на территории Российской Федерации, так и на территории иностранных государст</w:t>
      </w:r>
      <w:r w:rsidR="005C490A" w:rsidRPr="00BE6B6C">
        <w:rPr>
          <w:rFonts w:ascii="Times New Roman" w:hAnsi="Times New Roman"/>
          <w:sz w:val="28"/>
          <w:szCs w:val="28"/>
          <w:lang w:eastAsia="ru-RU"/>
        </w:rPr>
        <w:t>в</w:t>
      </w:r>
      <w:r w:rsidR="00334903" w:rsidRPr="00BE6B6C">
        <w:rPr>
          <w:rFonts w:ascii="Times New Roman" w:hAnsi="Times New Roman"/>
          <w:sz w:val="28"/>
          <w:szCs w:val="28"/>
          <w:lang w:eastAsia="ru-RU"/>
        </w:rPr>
        <w:t xml:space="preserve">, а также особенности </w:t>
      </w:r>
      <w:r w:rsidR="00334903" w:rsidRPr="0031788F">
        <w:rPr>
          <w:rFonts w:ascii="Times New Roman" w:hAnsi="Times New Roman"/>
          <w:sz w:val="28"/>
          <w:szCs w:val="28"/>
          <w:lang w:eastAsia="ru-RU"/>
        </w:rPr>
        <w:t xml:space="preserve">порядка привлечения указанных лиц к </w:t>
      </w:r>
      <w:r w:rsidR="00CB1E15" w:rsidRPr="0031788F">
        <w:rPr>
          <w:rFonts w:ascii="Times New Roman" w:hAnsi="Times New Roman"/>
          <w:bCs/>
          <w:sz w:val="28"/>
          <w:szCs w:val="28"/>
        </w:rPr>
        <w:t xml:space="preserve">осуществлению полномочий  </w:t>
      </w:r>
      <w:r w:rsidR="00334903" w:rsidRPr="0031788F">
        <w:rPr>
          <w:rFonts w:ascii="Times New Roman" w:hAnsi="Times New Roman"/>
          <w:sz w:val="28"/>
          <w:szCs w:val="28"/>
          <w:lang w:eastAsia="ru-RU"/>
        </w:rPr>
        <w:t xml:space="preserve">в выходные и нерабочие праздничные дни. </w:t>
      </w:r>
    </w:p>
    <w:p w14:paraId="5BD9C02F" w14:textId="77777777" w:rsidR="005C490A" w:rsidRPr="0031788F" w:rsidRDefault="005C490A" w:rsidP="00260567">
      <w:pPr>
        <w:autoSpaceDE w:val="0"/>
        <w:autoSpaceDN w:val="0"/>
        <w:adjustRightInd w:val="0"/>
        <w:spacing w:after="100" w:afterAutospacing="1" w:line="240" w:lineRule="auto"/>
        <w:ind w:firstLine="567"/>
        <w:contextualSpacing/>
        <w:jc w:val="both"/>
        <w:outlineLvl w:val="0"/>
        <w:rPr>
          <w:rFonts w:ascii="Times New Roman" w:hAnsi="Times New Roman"/>
          <w:sz w:val="28"/>
          <w:szCs w:val="28"/>
          <w:lang w:eastAsia="ru-RU"/>
        </w:rPr>
      </w:pPr>
    </w:p>
    <w:p w14:paraId="4BAEA1C4" w14:textId="77777777" w:rsidR="00442751" w:rsidRPr="0031788F" w:rsidRDefault="00442751" w:rsidP="00442751">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31788F">
        <w:rPr>
          <w:rFonts w:ascii="Times New Roman" w:hAnsi="Times New Roman"/>
          <w:b/>
          <w:sz w:val="28"/>
          <w:szCs w:val="28"/>
          <w:lang w:eastAsia="ru-RU"/>
        </w:rPr>
        <w:t xml:space="preserve">Раздел </w:t>
      </w:r>
      <w:r w:rsidRPr="0031788F">
        <w:rPr>
          <w:rFonts w:ascii="Times New Roman" w:hAnsi="Times New Roman"/>
          <w:b/>
          <w:sz w:val="28"/>
          <w:szCs w:val="28"/>
          <w:lang w:val="en-US" w:eastAsia="ru-RU"/>
        </w:rPr>
        <w:t>I</w:t>
      </w:r>
      <w:r w:rsidR="005C490A" w:rsidRPr="0031788F">
        <w:rPr>
          <w:rFonts w:ascii="Times New Roman" w:hAnsi="Times New Roman"/>
          <w:b/>
          <w:sz w:val="28"/>
          <w:szCs w:val="28"/>
          <w:lang w:val="en-US" w:eastAsia="ru-RU"/>
        </w:rPr>
        <w:t>I</w:t>
      </w:r>
      <w:r w:rsidR="005C490A" w:rsidRPr="0031788F">
        <w:rPr>
          <w:rFonts w:ascii="Times New Roman" w:hAnsi="Times New Roman"/>
          <w:b/>
          <w:sz w:val="28"/>
          <w:szCs w:val="28"/>
          <w:lang w:eastAsia="ru-RU"/>
        </w:rPr>
        <w:t>.</w:t>
      </w:r>
      <w:r w:rsidRPr="0031788F">
        <w:rPr>
          <w:rFonts w:ascii="Times New Roman" w:hAnsi="Times New Roman"/>
          <w:b/>
          <w:sz w:val="28"/>
          <w:szCs w:val="28"/>
          <w:lang w:eastAsia="ru-RU"/>
        </w:rPr>
        <w:t xml:space="preserve"> Порядок направления в служебные командировки лиц, замещающих муниципальные должности</w:t>
      </w:r>
      <w:r w:rsidR="00987AF2" w:rsidRPr="0031788F">
        <w:rPr>
          <w:rFonts w:ascii="Times New Roman" w:hAnsi="Times New Roman"/>
          <w:b/>
          <w:sz w:val="28"/>
          <w:szCs w:val="28"/>
          <w:lang w:eastAsia="ru-RU"/>
        </w:rPr>
        <w:t>.</w:t>
      </w:r>
    </w:p>
    <w:p w14:paraId="0580BC1D" w14:textId="77777777" w:rsidR="00442751" w:rsidRPr="0031788F" w:rsidRDefault="00442751" w:rsidP="00F67549">
      <w:pPr>
        <w:autoSpaceDE w:val="0"/>
        <w:autoSpaceDN w:val="0"/>
        <w:adjustRightInd w:val="0"/>
        <w:spacing w:after="100" w:afterAutospacing="1" w:line="240" w:lineRule="auto"/>
        <w:ind w:firstLine="567"/>
        <w:contextualSpacing/>
        <w:jc w:val="center"/>
        <w:outlineLvl w:val="0"/>
        <w:rPr>
          <w:rFonts w:ascii="Times New Roman" w:hAnsi="Times New Roman"/>
          <w:b/>
          <w:sz w:val="28"/>
          <w:szCs w:val="28"/>
          <w:lang w:eastAsia="ru-RU"/>
        </w:rPr>
      </w:pPr>
    </w:p>
    <w:p w14:paraId="36BD6B32" w14:textId="1644CB90" w:rsidR="00076645" w:rsidRPr="0031788F" w:rsidRDefault="00DE3D43"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2.</w:t>
      </w:r>
      <w:r w:rsidR="000F251B" w:rsidRPr="0031788F">
        <w:rPr>
          <w:rFonts w:ascii="Times New Roman" w:hAnsi="Times New Roman"/>
          <w:sz w:val="28"/>
          <w:szCs w:val="28"/>
          <w:lang w:eastAsia="ru-RU"/>
        </w:rPr>
        <w:t>1.</w:t>
      </w:r>
      <w:r w:rsidR="00442751" w:rsidRPr="0031788F">
        <w:rPr>
          <w:rFonts w:ascii="Times New Roman" w:hAnsi="Times New Roman"/>
          <w:sz w:val="28"/>
          <w:szCs w:val="28"/>
          <w:lang w:eastAsia="ru-RU"/>
        </w:rPr>
        <w:t xml:space="preserve"> </w:t>
      </w:r>
      <w:r w:rsidR="00442751" w:rsidRPr="00BE6B6C">
        <w:rPr>
          <w:rFonts w:ascii="Times New Roman" w:hAnsi="Times New Roman"/>
          <w:sz w:val="28"/>
          <w:szCs w:val="28"/>
          <w:lang w:eastAsia="ru-RU"/>
        </w:rPr>
        <w:t xml:space="preserve">Направление в служебную командировку </w:t>
      </w:r>
      <w:r w:rsidR="00182B19" w:rsidRPr="00BE6B6C">
        <w:rPr>
          <w:rFonts w:ascii="Times New Roman" w:hAnsi="Times New Roman"/>
          <w:sz w:val="28"/>
          <w:szCs w:val="28"/>
          <w:lang w:eastAsia="ru-RU"/>
        </w:rPr>
        <w:t>лиц</w:t>
      </w:r>
      <w:r w:rsidR="00DA1D3F" w:rsidRPr="00BE6B6C">
        <w:rPr>
          <w:rFonts w:ascii="Times New Roman" w:hAnsi="Times New Roman"/>
          <w:sz w:val="28"/>
          <w:szCs w:val="28"/>
          <w:lang w:eastAsia="ru-RU"/>
        </w:rPr>
        <w:t>а</w:t>
      </w:r>
      <w:r w:rsidR="00182B19" w:rsidRPr="00BE6B6C">
        <w:rPr>
          <w:rFonts w:ascii="Times New Roman" w:hAnsi="Times New Roman"/>
          <w:sz w:val="28"/>
          <w:szCs w:val="28"/>
          <w:lang w:eastAsia="ru-RU"/>
        </w:rPr>
        <w:t>, замещающих муниципальную должность,</w:t>
      </w:r>
      <w:r w:rsidR="00442751" w:rsidRPr="00BE6B6C">
        <w:rPr>
          <w:rFonts w:ascii="Times New Roman" w:hAnsi="Times New Roman"/>
          <w:sz w:val="28"/>
          <w:szCs w:val="28"/>
          <w:lang w:eastAsia="ru-RU"/>
        </w:rPr>
        <w:t xml:space="preserve"> производится при наличии документов, подтверждающих ее </w:t>
      </w:r>
      <w:r w:rsidR="005C490A" w:rsidRPr="00BE6B6C">
        <w:rPr>
          <w:rFonts w:ascii="Times New Roman" w:hAnsi="Times New Roman"/>
          <w:sz w:val="28"/>
          <w:szCs w:val="28"/>
          <w:lang w:eastAsia="ru-RU"/>
        </w:rPr>
        <w:t xml:space="preserve">служебную </w:t>
      </w:r>
      <w:r w:rsidR="00442751" w:rsidRPr="0031788F">
        <w:rPr>
          <w:rFonts w:ascii="Times New Roman" w:hAnsi="Times New Roman"/>
          <w:sz w:val="28"/>
          <w:szCs w:val="28"/>
          <w:lang w:eastAsia="ru-RU"/>
        </w:rPr>
        <w:t>необходимость</w:t>
      </w:r>
      <w:r w:rsidR="00076645" w:rsidRPr="0031788F">
        <w:rPr>
          <w:rFonts w:ascii="Times New Roman" w:hAnsi="Times New Roman"/>
          <w:sz w:val="28"/>
          <w:szCs w:val="28"/>
          <w:lang w:eastAsia="ru-RU"/>
        </w:rPr>
        <w:t>.</w:t>
      </w:r>
    </w:p>
    <w:p w14:paraId="1BC61BA8" w14:textId="66B97E87" w:rsidR="00A626F0" w:rsidRDefault="00076645" w:rsidP="00D83BAC">
      <w:pPr>
        <w:autoSpaceDE w:val="0"/>
        <w:autoSpaceDN w:val="0"/>
        <w:adjustRightInd w:val="0"/>
        <w:spacing w:after="0"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Служебная необходимость командировки подтверждается приглашениями, информационными, служебными письмами органов государственной власти Российской Федерации, Ханты-Мансийского автономного округа – Югры, иных государственных органов Российской Федерации, Х</w:t>
      </w:r>
      <w:r w:rsidR="005A5317" w:rsidRPr="0031788F">
        <w:rPr>
          <w:rFonts w:ascii="Times New Roman" w:hAnsi="Times New Roman"/>
          <w:sz w:val="28"/>
          <w:szCs w:val="28"/>
          <w:lang w:eastAsia="ru-RU"/>
        </w:rPr>
        <w:t>анты-</w:t>
      </w:r>
      <w:r w:rsidRPr="0031788F">
        <w:rPr>
          <w:rFonts w:ascii="Times New Roman" w:hAnsi="Times New Roman"/>
          <w:sz w:val="28"/>
          <w:szCs w:val="28"/>
          <w:lang w:eastAsia="ru-RU"/>
        </w:rPr>
        <w:t>М</w:t>
      </w:r>
      <w:r w:rsidR="005A5317" w:rsidRPr="0031788F">
        <w:rPr>
          <w:rFonts w:ascii="Times New Roman" w:hAnsi="Times New Roman"/>
          <w:sz w:val="28"/>
          <w:szCs w:val="28"/>
          <w:lang w:eastAsia="ru-RU"/>
        </w:rPr>
        <w:t xml:space="preserve">ансийского автономного округа – </w:t>
      </w:r>
      <w:r w:rsidRPr="0031788F">
        <w:rPr>
          <w:rFonts w:ascii="Times New Roman" w:hAnsi="Times New Roman"/>
          <w:sz w:val="28"/>
          <w:szCs w:val="28"/>
          <w:lang w:eastAsia="ru-RU"/>
        </w:rPr>
        <w:t>Югры, органов местного самоуправления</w:t>
      </w:r>
      <w:r w:rsidR="00091514" w:rsidRPr="0031788F">
        <w:rPr>
          <w:rFonts w:ascii="Times New Roman" w:hAnsi="Times New Roman"/>
          <w:sz w:val="28"/>
          <w:szCs w:val="28"/>
          <w:lang w:eastAsia="ru-RU"/>
        </w:rPr>
        <w:t xml:space="preserve"> и их должностных лиц</w:t>
      </w:r>
      <w:r w:rsidRPr="0031788F">
        <w:rPr>
          <w:rFonts w:ascii="Times New Roman" w:hAnsi="Times New Roman"/>
          <w:sz w:val="28"/>
          <w:szCs w:val="28"/>
          <w:lang w:eastAsia="ru-RU"/>
        </w:rPr>
        <w:t>,</w:t>
      </w:r>
      <w:r w:rsidR="004547C9">
        <w:rPr>
          <w:rFonts w:ascii="Times New Roman" w:hAnsi="Times New Roman"/>
          <w:sz w:val="28"/>
          <w:szCs w:val="28"/>
          <w:lang w:eastAsia="ru-RU"/>
        </w:rPr>
        <w:t xml:space="preserve"> структурных подразделений администрации района, </w:t>
      </w:r>
      <w:r w:rsidRPr="0031788F">
        <w:rPr>
          <w:rFonts w:ascii="Times New Roman" w:hAnsi="Times New Roman"/>
          <w:sz w:val="28"/>
          <w:szCs w:val="28"/>
          <w:lang w:eastAsia="ru-RU"/>
        </w:rPr>
        <w:t>организаций всех форм собственности</w:t>
      </w:r>
      <w:r w:rsidR="005A5317" w:rsidRPr="0031788F">
        <w:rPr>
          <w:rFonts w:ascii="Times New Roman" w:hAnsi="Times New Roman"/>
          <w:sz w:val="28"/>
          <w:szCs w:val="28"/>
          <w:lang w:eastAsia="ru-RU"/>
        </w:rPr>
        <w:t xml:space="preserve"> и т.д., </w:t>
      </w:r>
      <w:r w:rsidRPr="0031788F">
        <w:rPr>
          <w:rFonts w:ascii="Times New Roman" w:hAnsi="Times New Roman"/>
          <w:sz w:val="28"/>
          <w:szCs w:val="28"/>
          <w:lang w:eastAsia="ru-RU"/>
        </w:rPr>
        <w:t>обосновывающих необходимость участия</w:t>
      </w:r>
      <w:r w:rsidR="00133D6F" w:rsidRPr="0031788F">
        <w:rPr>
          <w:rFonts w:ascii="Times New Roman" w:hAnsi="Times New Roman"/>
          <w:sz w:val="28"/>
          <w:szCs w:val="28"/>
          <w:lang w:eastAsia="ru-RU"/>
        </w:rPr>
        <w:t xml:space="preserve"> в мероприятии</w:t>
      </w:r>
      <w:r w:rsidR="004547C9">
        <w:rPr>
          <w:rFonts w:ascii="Times New Roman" w:hAnsi="Times New Roman"/>
          <w:sz w:val="28"/>
          <w:szCs w:val="28"/>
          <w:lang w:eastAsia="ru-RU"/>
        </w:rPr>
        <w:t xml:space="preserve"> (</w:t>
      </w:r>
      <w:r w:rsidR="004547C9" w:rsidRPr="004547C9">
        <w:rPr>
          <w:rFonts w:ascii="Times New Roman" w:hAnsi="Times New Roman"/>
          <w:sz w:val="28"/>
          <w:szCs w:val="28"/>
          <w:lang w:eastAsia="ru-RU"/>
        </w:rPr>
        <w:t>рабочие встречи, совещания, заседания коллегиальных органов, торжественные, представительские, протокольные и иные мероприятия</w:t>
      </w:r>
      <w:r w:rsidR="004547C9">
        <w:rPr>
          <w:rFonts w:ascii="Times New Roman" w:hAnsi="Times New Roman"/>
          <w:sz w:val="28"/>
          <w:szCs w:val="28"/>
          <w:lang w:eastAsia="ru-RU"/>
        </w:rPr>
        <w:t>)</w:t>
      </w:r>
      <w:r w:rsidRPr="0031788F">
        <w:rPr>
          <w:rFonts w:ascii="Times New Roman" w:hAnsi="Times New Roman"/>
          <w:sz w:val="28"/>
          <w:szCs w:val="28"/>
          <w:lang w:eastAsia="ru-RU"/>
        </w:rPr>
        <w:t xml:space="preserve"> лица, замещающего муниципальную должность</w:t>
      </w:r>
      <w:r w:rsidR="00A626F0" w:rsidRPr="0031788F">
        <w:rPr>
          <w:rFonts w:ascii="Times New Roman" w:hAnsi="Times New Roman"/>
          <w:sz w:val="28"/>
          <w:szCs w:val="28"/>
          <w:lang w:eastAsia="ru-RU"/>
        </w:rPr>
        <w:t xml:space="preserve">, </w:t>
      </w:r>
      <w:r w:rsidR="00D83BAC" w:rsidRPr="0031788F">
        <w:rPr>
          <w:rFonts w:ascii="Times New Roman" w:hAnsi="Times New Roman"/>
          <w:sz w:val="28"/>
          <w:szCs w:val="28"/>
          <w:lang w:eastAsia="ru-RU"/>
        </w:rPr>
        <w:t>а также в  случае необходимости выполнения заранее непредвиденных работ, от срочного выполнения которых зависит в дальнейшем нормальная работа органов местного самоуправления района  (администрации района, администраций поселений района) в целом или его отдельных структурных подразделений</w:t>
      </w:r>
      <w:r w:rsidR="00D83BAC">
        <w:rPr>
          <w:rFonts w:ascii="Times New Roman" w:hAnsi="Times New Roman"/>
          <w:sz w:val="28"/>
          <w:szCs w:val="28"/>
          <w:lang w:eastAsia="ru-RU"/>
        </w:rPr>
        <w:t>.</w:t>
      </w:r>
    </w:p>
    <w:p w14:paraId="1A1FC23E" w14:textId="65D3C49A" w:rsidR="00F30419" w:rsidRPr="00733AD8" w:rsidRDefault="00F30419" w:rsidP="00D83BAC">
      <w:pPr>
        <w:pStyle w:val="a9"/>
        <w:spacing w:before="0" w:beforeAutospacing="0" w:after="0" w:afterAutospacing="0"/>
        <w:ind w:firstLine="540"/>
        <w:jc w:val="both"/>
        <w:rPr>
          <w:sz w:val="28"/>
          <w:szCs w:val="28"/>
        </w:rPr>
      </w:pPr>
      <w:r w:rsidRPr="0031788F">
        <w:rPr>
          <w:sz w:val="28"/>
          <w:szCs w:val="28"/>
        </w:rPr>
        <w:t>Служебная необходимость также подтверждается график</w:t>
      </w:r>
      <w:r w:rsidR="00480731">
        <w:rPr>
          <w:sz w:val="28"/>
          <w:szCs w:val="28"/>
        </w:rPr>
        <w:t>ом</w:t>
      </w:r>
      <w:r w:rsidRPr="0031788F">
        <w:rPr>
          <w:sz w:val="28"/>
          <w:szCs w:val="28"/>
        </w:rPr>
        <w:t xml:space="preserve"> рабочих поездок лица, замещающего муниципальную должность, утвержденными им, в соответствии с которым осуществляется выезд в </w:t>
      </w:r>
      <w:r w:rsidR="00EB4CE4" w:rsidRPr="0031788F">
        <w:rPr>
          <w:sz w:val="28"/>
          <w:szCs w:val="28"/>
        </w:rPr>
        <w:t xml:space="preserve">населенные пункты </w:t>
      </w:r>
      <w:r w:rsidRPr="0031788F">
        <w:rPr>
          <w:sz w:val="28"/>
          <w:szCs w:val="28"/>
        </w:rPr>
        <w:t>поселени</w:t>
      </w:r>
      <w:r w:rsidR="00EB4CE4" w:rsidRPr="0031788F">
        <w:rPr>
          <w:sz w:val="28"/>
          <w:szCs w:val="28"/>
        </w:rPr>
        <w:t>й</w:t>
      </w:r>
      <w:r w:rsidRPr="0031788F">
        <w:rPr>
          <w:sz w:val="28"/>
          <w:szCs w:val="28"/>
        </w:rPr>
        <w:t xml:space="preserve"> </w:t>
      </w:r>
      <w:r w:rsidRPr="0031788F">
        <w:rPr>
          <w:sz w:val="28"/>
          <w:szCs w:val="28"/>
        </w:rPr>
        <w:lastRenderedPageBreak/>
        <w:t>района с целью проверки хода строительства</w:t>
      </w:r>
      <w:r w:rsidR="00BB4E74" w:rsidRPr="0031788F">
        <w:rPr>
          <w:sz w:val="28"/>
          <w:szCs w:val="28"/>
        </w:rPr>
        <w:t xml:space="preserve">, </w:t>
      </w:r>
      <w:r w:rsidRPr="0031788F">
        <w:rPr>
          <w:sz w:val="28"/>
          <w:szCs w:val="28"/>
        </w:rPr>
        <w:t>капит</w:t>
      </w:r>
      <w:r w:rsidR="002B7FBC">
        <w:rPr>
          <w:sz w:val="28"/>
          <w:szCs w:val="28"/>
        </w:rPr>
        <w:t>а</w:t>
      </w:r>
      <w:r w:rsidRPr="0031788F">
        <w:rPr>
          <w:sz w:val="28"/>
          <w:szCs w:val="28"/>
        </w:rPr>
        <w:t xml:space="preserve">льного ремонта, реконструкции объектов </w:t>
      </w:r>
      <w:r w:rsidR="00C737CC" w:rsidRPr="0031788F">
        <w:rPr>
          <w:sz w:val="28"/>
          <w:szCs w:val="28"/>
        </w:rPr>
        <w:t>капитального строительства на территории</w:t>
      </w:r>
      <w:r w:rsidRPr="0031788F">
        <w:rPr>
          <w:sz w:val="28"/>
          <w:szCs w:val="28"/>
        </w:rPr>
        <w:t xml:space="preserve"> района, поселений, и решения иных вопросов, </w:t>
      </w:r>
      <w:r w:rsidR="00C737CC" w:rsidRPr="0031788F">
        <w:rPr>
          <w:sz w:val="28"/>
          <w:szCs w:val="28"/>
        </w:rPr>
        <w:t xml:space="preserve">относящихся к вопросам </w:t>
      </w:r>
      <w:r w:rsidRPr="0031788F">
        <w:rPr>
          <w:sz w:val="28"/>
          <w:szCs w:val="28"/>
        </w:rPr>
        <w:t>местного значения</w:t>
      </w:r>
      <w:r w:rsidR="00971577" w:rsidRPr="0031788F">
        <w:rPr>
          <w:sz w:val="28"/>
          <w:szCs w:val="28"/>
        </w:rPr>
        <w:t xml:space="preserve"> (вопросов непосредственного обеспечения жизнедеятельности населения)</w:t>
      </w:r>
      <w:r w:rsidRPr="0031788F">
        <w:rPr>
          <w:sz w:val="28"/>
          <w:szCs w:val="28"/>
        </w:rPr>
        <w:t xml:space="preserve"> района</w:t>
      </w:r>
      <w:r w:rsidR="00C737CC" w:rsidRPr="0031788F">
        <w:rPr>
          <w:sz w:val="28"/>
          <w:szCs w:val="28"/>
        </w:rPr>
        <w:t xml:space="preserve"> и (или)</w:t>
      </w:r>
      <w:r w:rsidRPr="0031788F">
        <w:rPr>
          <w:sz w:val="28"/>
          <w:szCs w:val="28"/>
        </w:rPr>
        <w:t xml:space="preserve"> поселений</w:t>
      </w:r>
      <w:r w:rsidR="00C737CC" w:rsidRPr="0031788F">
        <w:rPr>
          <w:sz w:val="28"/>
          <w:szCs w:val="28"/>
        </w:rPr>
        <w:t xml:space="preserve"> района</w:t>
      </w:r>
      <w:r w:rsidRPr="0031788F">
        <w:rPr>
          <w:sz w:val="28"/>
          <w:szCs w:val="28"/>
        </w:rPr>
        <w:t xml:space="preserve">, а также </w:t>
      </w:r>
      <w:r w:rsidR="00C737CC" w:rsidRPr="0031788F">
        <w:rPr>
          <w:sz w:val="28"/>
          <w:szCs w:val="28"/>
        </w:rPr>
        <w:t>участие в официальных мероприятиях</w:t>
      </w:r>
      <w:r w:rsidR="004547C9">
        <w:rPr>
          <w:sz w:val="28"/>
          <w:szCs w:val="28"/>
        </w:rPr>
        <w:t xml:space="preserve"> (</w:t>
      </w:r>
      <w:r w:rsidR="004547C9" w:rsidRPr="004547C9">
        <w:rPr>
          <w:sz w:val="28"/>
          <w:szCs w:val="28"/>
        </w:rPr>
        <w:t xml:space="preserve">рабочие встречи, совещания, заседания коллегиальных органов, </w:t>
      </w:r>
      <w:r w:rsidR="004547C9" w:rsidRPr="00733AD8">
        <w:rPr>
          <w:sz w:val="28"/>
          <w:szCs w:val="28"/>
        </w:rPr>
        <w:t>торжественные, представительские, протокольные и иные мероприятия)</w:t>
      </w:r>
      <w:r w:rsidR="00C737CC" w:rsidRPr="00733AD8">
        <w:rPr>
          <w:sz w:val="28"/>
          <w:szCs w:val="28"/>
        </w:rPr>
        <w:t xml:space="preserve">, проводимых органами местного самоуправления района и поселений района, проведение </w:t>
      </w:r>
      <w:r w:rsidRPr="00733AD8">
        <w:rPr>
          <w:sz w:val="28"/>
          <w:szCs w:val="28"/>
        </w:rPr>
        <w:t>встреч с жителями района, трудовыми коллективами</w:t>
      </w:r>
      <w:r w:rsidR="00C737CC" w:rsidRPr="00733AD8">
        <w:rPr>
          <w:sz w:val="28"/>
          <w:szCs w:val="28"/>
        </w:rPr>
        <w:t xml:space="preserve"> района</w:t>
      </w:r>
      <w:r w:rsidRPr="00733AD8">
        <w:rPr>
          <w:sz w:val="28"/>
          <w:szCs w:val="28"/>
        </w:rPr>
        <w:t>, личного приема граждан</w:t>
      </w:r>
      <w:r w:rsidR="003C116B" w:rsidRPr="00733AD8">
        <w:rPr>
          <w:sz w:val="28"/>
          <w:szCs w:val="28"/>
        </w:rPr>
        <w:t xml:space="preserve"> (далее график рабочих поездок)</w:t>
      </w:r>
      <w:r w:rsidRPr="00733AD8">
        <w:rPr>
          <w:sz w:val="28"/>
          <w:szCs w:val="28"/>
        </w:rPr>
        <w:t>.</w:t>
      </w:r>
    </w:p>
    <w:p w14:paraId="7571FC7C" w14:textId="2861386E" w:rsidR="00480731" w:rsidRPr="00733AD8" w:rsidRDefault="00480731" w:rsidP="00D83BAC">
      <w:pPr>
        <w:autoSpaceDE w:val="0"/>
        <w:autoSpaceDN w:val="0"/>
        <w:adjustRightInd w:val="0"/>
        <w:spacing w:after="0" w:line="240" w:lineRule="auto"/>
        <w:ind w:firstLine="567"/>
        <w:contextualSpacing/>
        <w:jc w:val="both"/>
        <w:rPr>
          <w:rFonts w:ascii="Times New Roman" w:hAnsi="Times New Roman"/>
          <w:sz w:val="28"/>
          <w:szCs w:val="28"/>
          <w:lang w:eastAsia="ru-RU"/>
        </w:rPr>
      </w:pPr>
      <w:r w:rsidRPr="00733AD8">
        <w:rPr>
          <w:rFonts w:ascii="Times New Roman" w:hAnsi="Times New Roman"/>
          <w:sz w:val="28"/>
          <w:szCs w:val="28"/>
          <w:lang w:eastAsia="ru-RU"/>
        </w:rPr>
        <w:t xml:space="preserve">Формирование графика рабочих поездок в населенные пункты Нижневартовского района в отношении главы района осуществляется управлением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по форме согласно приложению </w:t>
      </w:r>
      <w:r w:rsidR="00FB63FD" w:rsidRPr="00733AD8">
        <w:rPr>
          <w:rFonts w:ascii="Times New Roman" w:hAnsi="Times New Roman"/>
          <w:sz w:val="28"/>
          <w:szCs w:val="28"/>
          <w:lang w:eastAsia="ru-RU"/>
        </w:rPr>
        <w:t>1</w:t>
      </w:r>
      <w:r w:rsidRPr="00733AD8">
        <w:rPr>
          <w:rFonts w:ascii="Times New Roman" w:hAnsi="Times New Roman"/>
          <w:sz w:val="28"/>
          <w:szCs w:val="28"/>
          <w:lang w:eastAsia="ru-RU"/>
        </w:rPr>
        <w:t xml:space="preserve"> к Порядку. </w:t>
      </w:r>
    </w:p>
    <w:p w14:paraId="4F6B7F91" w14:textId="784EB4D4" w:rsidR="00776380" w:rsidRPr="00733AD8" w:rsidRDefault="000F251B" w:rsidP="00971577">
      <w:pPr>
        <w:autoSpaceDE w:val="0"/>
        <w:autoSpaceDN w:val="0"/>
        <w:adjustRightInd w:val="0"/>
        <w:spacing w:after="0" w:line="240" w:lineRule="auto"/>
        <w:ind w:firstLine="567"/>
        <w:contextualSpacing/>
        <w:jc w:val="both"/>
        <w:rPr>
          <w:rFonts w:ascii="Times New Roman" w:hAnsi="Times New Roman"/>
          <w:sz w:val="28"/>
          <w:szCs w:val="28"/>
          <w:lang w:eastAsia="ru-RU"/>
        </w:rPr>
      </w:pPr>
      <w:r w:rsidRPr="00733AD8">
        <w:rPr>
          <w:rFonts w:ascii="Times New Roman" w:hAnsi="Times New Roman"/>
          <w:sz w:val="28"/>
          <w:szCs w:val="28"/>
          <w:lang w:eastAsia="ru-RU"/>
        </w:rPr>
        <w:t>2.2.</w:t>
      </w:r>
      <w:r w:rsidR="005C490A" w:rsidRPr="00733AD8">
        <w:rPr>
          <w:rFonts w:ascii="Times New Roman" w:hAnsi="Times New Roman"/>
          <w:sz w:val="28"/>
          <w:szCs w:val="28"/>
          <w:lang w:eastAsia="ru-RU"/>
        </w:rPr>
        <w:t xml:space="preserve"> </w:t>
      </w:r>
      <w:r w:rsidR="00776380" w:rsidRPr="00733AD8">
        <w:rPr>
          <w:rFonts w:ascii="Times New Roman" w:hAnsi="Times New Roman"/>
          <w:sz w:val="28"/>
          <w:szCs w:val="28"/>
          <w:lang w:eastAsia="ru-RU"/>
        </w:rPr>
        <w:t xml:space="preserve">Направление лица, замещающего муниципальную должность, в служебную командировку в выходные и нерабочие праздничные дни производится с его письменного согласия в случае </w:t>
      </w:r>
      <w:r w:rsidR="00116480" w:rsidRPr="00733AD8">
        <w:rPr>
          <w:rFonts w:ascii="Times New Roman" w:hAnsi="Times New Roman"/>
          <w:sz w:val="28"/>
          <w:szCs w:val="28"/>
          <w:lang w:eastAsia="ru-RU"/>
        </w:rPr>
        <w:t xml:space="preserve">служебной необходимости, </w:t>
      </w:r>
      <w:r w:rsidR="00776380" w:rsidRPr="00733AD8">
        <w:rPr>
          <w:rFonts w:ascii="Times New Roman" w:hAnsi="Times New Roman"/>
          <w:sz w:val="28"/>
          <w:szCs w:val="28"/>
          <w:lang w:eastAsia="ru-RU"/>
        </w:rPr>
        <w:t xml:space="preserve">а также в случае необходимости </w:t>
      </w:r>
      <w:r w:rsidR="00672E4B" w:rsidRPr="00733AD8">
        <w:rPr>
          <w:rFonts w:ascii="Times New Roman" w:hAnsi="Times New Roman"/>
          <w:sz w:val="28"/>
          <w:szCs w:val="28"/>
          <w:lang w:eastAsia="ru-RU"/>
        </w:rPr>
        <w:t>заблаговременного выезда к месту служебной командировки с учетом транспортной доступности.</w:t>
      </w:r>
    </w:p>
    <w:p w14:paraId="6A09BC9C" w14:textId="77777777" w:rsidR="007453F6" w:rsidRPr="0031788F" w:rsidRDefault="000F251B" w:rsidP="007453F6">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733AD8">
        <w:rPr>
          <w:rFonts w:ascii="Times New Roman" w:hAnsi="Times New Roman"/>
          <w:sz w:val="28"/>
          <w:szCs w:val="28"/>
          <w:lang w:eastAsia="ru-RU"/>
        </w:rPr>
        <w:t>2.3.</w:t>
      </w:r>
      <w:r w:rsidR="007453F6" w:rsidRPr="00733AD8">
        <w:rPr>
          <w:rFonts w:ascii="Times New Roman" w:hAnsi="Times New Roman"/>
          <w:sz w:val="28"/>
          <w:szCs w:val="28"/>
          <w:lang w:eastAsia="ru-RU"/>
        </w:rPr>
        <w:t xml:space="preserve"> В распоряжении о направлении в служебную командировку лица, замещающего муниципальную должность, указывается цель, место и срок служебной командировки. Служебная поездка по территории Нижневартовского района </w:t>
      </w:r>
      <w:r w:rsidR="006E2459" w:rsidRPr="00733AD8">
        <w:rPr>
          <w:rFonts w:ascii="Times New Roman" w:hAnsi="Times New Roman"/>
          <w:sz w:val="28"/>
          <w:szCs w:val="28"/>
          <w:lang w:eastAsia="ru-RU"/>
        </w:rPr>
        <w:t xml:space="preserve">в рабочий </w:t>
      </w:r>
      <w:r w:rsidR="006E2459" w:rsidRPr="0031788F">
        <w:rPr>
          <w:rFonts w:ascii="Times New Roman" w:hAnsi="Times New Roman"/>
          <w:sz w:val="28"/>
          <w:szCs w:val="28"/>
          <w:lang w:eastAsia="ru-RU"/>
        </w:rPr>
        <w:t xml:space="preserve">день </w:t>
      </w:r>
      <w:r w:rsidR="007453F6" w:rsidRPr="0031788F">
        <w:rPr>
          <w:rFonts w:ascii="Times New Roman" w:hAnsi="Times New Roman"/>
          <w:sz w:val="28"/>
          <w:szCs w:val="28"/>
          <w:lang w:eastAsia="ru-RU"/>
        </w:rPr>
        <w:t>сроком на один день не является служебной командировкой.</w:t>
      </w:r>
    </w:p>
    <w:p w14:paraId="12958BD5" w14:textId="77777777" w:rsidR="0071158E" w:rsidRPr="0031788F" w:rsidRDefault="008709FB" w:rsidP="007453F6">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31788F">
        <w:rPr>
          <w:rFonts w:ascii="Times New Roman" w:hAnsi="Times New Roman"/>
          <w:sz w:val="28"/>
          <w:szCs w:val="28"/>
          <w:lang w:eastAsia="ru-RU"/>
        </w:rPr>
        <w:t xml:space="preserve">Срок служебной командировки определяется </w:t>
      </w:r>
      <w:r w:rsidR="00376DC4" w:rsidRPr="0031788F">
        <w:rPr>
          <w:rFonts w:ascii="Times New Roman" w:hAnsi="Times New Roman"/>
          <w:sz w:val="28"/>
          <w:szCs w:val="28"/>
          <w:lang w:eastAsia="ru-RU"/>
        </w:rPr>
        <w:t>с учетом объема, сложности и других особенностей цели служебной командировки.</w:t>
      </w:r>
      <w:r w:rsidR="0071158E" w:rsidRPr="0031788F">
        <w:rPr>
          <w:rFonts w:ascii="Times New Roman" w:hAnsi="Times New Roman"/>
          <w:sz w:val="28"/>
          <w:szCs w:val="28"/>
          <w:lang w:eastAsia="ru-RU"/>
        </w:rPr>
        <w:t xml:space="preserve"> Продление срока служебной командировки допускается в случаях, требующих достижения цели служебной командировки.</w:t>
      </w:r>
    </w:p>
    <w:p w14:paraId="0E223815" w14:textId="07EC5813" w:rsidR="005C490A" w:rsidRPr="0031788F" w:rsidRDefault="000F251B"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2.4</w:t>
      </w:r>
      <w:r w:rsidR="00262DA1" w:rsidRPr="0031788F">
        <w:rPr>
          <w:rFonts w:ascii="Times New Roman" w:hAnsi="Times New Roman"/>
          <w:sz w:val="28"/>
          <w:szCs w:val="28"/>
          <w:lang w:eastAsia="ru-RU"/>
        </w:rPr>
        <w:t xml:space="preserve">. </w:t>
      </w:r>
      <w:r w:rsidR="00442751" w:rsidRPr="0031788F">
        <w:rPr>
          <w:rFonts w:ascii="Times New Roman" w:hAnsi="Times New Roman"/>
          <w:sz w:val="28"/>
          <w:szCs w:val="28"/>
          <w:lang w:eastAsia="ru-RU"/>
        </w:rPr>
        <w:t>Решение о направлении в служебную командировку главы района</w:t>
      </w:r>
      <w:r w:rsidR="00DA1D3F">
        <w:rPr>
          <w:rFonts w:ascii="Times New Roman" w:hAnsi="Times New Roman"/>
          <w:sz w:val="28"/>
          <w:szCs w:val="28"/>
          <w:lang w:eastAsia="ru-RU"/>
        </w:rPr>
        <w:t xml:space="preserve"> </w:t>
      </w:r>
      <w:r w:rsidR="00442751" w:rsidRPr="0031788F">
        <w:rPr>
          <w:rFonts w:ascii="Times New Roman" w:hAnsi="Times New Roman"/>
          <w:sz w:val="28"/>
          <w:szCs w:val="28"/>
          <w:lang w:eastAsia="ru-RU"/>
        </w:rPr>
        <w:t xml:space="preserve">принимается им самостоятельно и оформляется путем издания распоряжения администрации </w:t>
      </w:r>
      <w:r w:rsidR="005C490A" w:rsidRPr="0031788F">
        <w:rPr>
          <w:rFonts w:ascii="Times New Roman" w:hAnsi="Times New Roman"/>
          <w:sz w:val="28"/>
          <w:szCs w:val="28"/>
          <w:lang w:eastAsia="ru-RU"/>
        </w:rPr>
        <w:t>района</w:t>
      </w:r>
      <w:r w:rsidR="00DA1D3F">
        <w:rPr>
          <w:rFonts w:ascii="Times New Roman" w:hAnsi="Times New Roman"/>
          <w:sz w:val="28"/>
          <w:szCs w:val="28"/>
          <w:lang w:eastAsia="ru-RU"/>
        </w:rPr>
        <w:t>.</w:t>
      </w:r>
    </w:p>
    <w:p w14:paraId="7052728D" w14:textId="77777777" w:rsidR="00262DA1" w:rsidRPr="0031788F" w:rsidRDefault="00262DA1" w:rsidP="00262DA1">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В распоряжении о направлении в служебную командировку лица, замещающего муниципальную должность, указывается документ, обосновывающий служебную необходимость командировки.</w:t>
      </w:r>
    </w:p>
    <w:p w14:paraId="26018FD9" w14:textId="730C60EC" w:rsidR="00D55690" w:rsidRPr="00D55690" w:rsidRDefault="000F251B" w:rsidP="00D55690">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2.5</w:t>
      </w:r>
      <w:r w:rsidR="005C490A" w:rsidRPr="0031788F">
        <w:rPr>
          <w:rFonts w:ascii="Times New Roman" w:hAnsi="Times New Roman"/>
          <w:sz w:val="28"/>
          <w:szCs w:val="28"/>
          <w:lang w:eastAsia="ru-RU"/>
        </w:rPr>
        <w:t xml:space="preserve">. </w:t>
      </w:r>
      <w:r w:rsidR="00442751" w:rsidRPr="0031788F">
        <w:rPr>
          <w:rFonts w:ascii="Times New Roman" w:hAnsi="Times New Roman"/>
          <w:sz w:val="28"/>
          <w:szCs w:val="28"/>
          <w:lang w:eastAsia="ru-RU"/>
        </w:rPr>
        <w:t xml:space="preserve">О каждом случае направления в служебную командировку </w:t>
      </w:r>
      <w:r w:rsidR="00971577" w:rsidRPr="0031788F">
        <w:rPr>
          <w:rFonts w:ascii="Times New Roman" w:hAnsi="Times New Roman"/>
          <w:sz w:val="28"/>
          <w:szCs w:val="28"/>
          <w:lang w:eastAsia="ru-RU"/>
        </w:rPr>
        <w:t>глава района</w:t>
      </w:r>
      <w:r w:rsidR="00DA1D3F">
        <w:rPr>
          <w:rFonts w:ascii="Times New Roman" w:hAnsi="Times New Roman"/>
          <w:sz w:val="28"/>
          <w:szCs w:val="28"/>
          <w:lang w:eastAsia="ru-RU"/>
        </w:rPr>
        <w:t xml:space="preserve"> </w:t>
      </w:r>
      <w:r w:rsidR="00442751" w:rsidRPr="0031788F">
        <w:rPr>
          <w:rFonts w:ascii="Times New Roman" w:hAnsi="Times New Roman"/>
          <w:sz w:val="28"/>
          <w:szCs w:val="28"/>
          <w:lang w:eastAsia="ru-RU"/>
        </w:rPr>
        <w:t xml:space="preserve">уведомляет комиссию Думы района </w:t>
      </w:r>
      <w:r w:rsidR="00C52912" w:rsidRPr="0031788F">
        <w:rPr>
          <w:rFonts w:ascii="Times New Roman" w:hAnsi="Times New Roman"/>
          <w:sz w:val="28"/>
          <w:szCs w:val="28"/>
          <w:lang w:eastAsia="ru-RU"/>
        </w:rPr>
        <w:t>по соблюдению требований к служебному поведению лиц, замещающих муниципальные должности, и урегулированию конфликта интересов</w:t>
      </w:r>
      <w:r w:rsidR="00D55690">
        <w:rPr>
          <w:rFonts w:ascii="Times New Roman" w:hAnsi="Times New Roman"/>
          <w:sz w:val="28"/>
          <w:szCs w:val="28"/>
          <w:lang w:eastAsia="ru-RU"/>
        </w:rPr>
        <w:t xml:space="preserve"> </w:t>
      </w:r>
      <w:r w:rsidR="009B4B7B">
        <w:rPr>
          <w:rFonts w:ascii="Times New Roman" w:hAnsi="Times New Roman"/>
          <w:sz w:val="28"/>
          <w:szCs w:val="28"/>
          <w:lang w:eastAsia="ru-RU"/>
        </w:rPr>
        <w:t xml:space="preserve">(далее - Комиссия) </w:t>
      </w:r>
      <w:r w:rsidR="00D55690" w:rsidRPr="00D55690">
        <w:rPr>
          <w:rFonts w:ascii="Times New Roman" w:hAnsi="Times New Roman"/>
          <w:sz w:val="28"/>
          <w:szCs w:val="28"/>
          <w:lang w:eastAsia="ru-RU"/>
        </w:rPr>
        <w:t xml:space="preserve">о возникновении личной заинтересованности при исполнении должностных обязанностей, </w:t>
      </w:r>
      <w:r w:rsidR="00D55690" w:rsidRPr="00D55690">
        <w:rPr>
          <w:rFonts w:ascii="Times New Roman" w:hAnsi="Times New Roman"/>
          <w:sz w:val="28"/>
          <w:szCs w:val="28"/>
        </w:rPr>
        <w:t>которая приводит или может привести к конфликту интересов</w:t>
      </w:r>
      <w:r w:rsidR="00D55690">
        <w:rPr>
          <w:rFonts w:ascii="Times New Roman" w:hAnsi="Times New Roman"/>
          <w:sz w:val="28"/>
          <w:szCs w:val="28"/>
        </w:rPr>
        <w:t>.</w:t>
      </w:r>
    </w:p>
    <w:p w14:paraId="7388EB62" w14:textId="0E6E7EC5" w:rsidR="003A2533" w:rsidRPr="007B5028" w:rsidRDefault="00971577" w:rsidP="00F67549">
      <w:pPr>
        <w:autoSpaceDE w:val="0"/>
        <w:autoSpaceDN w:val="0"/>
        <w:adjustRightInd w:val="0"/>
        <w:spacing w:before="280" w:after="100" w:afterAutospacing="1" w:line="240" w:lineRule="auto"/>
        <w:ind w:firstLine="567"/>
        <w:contextualSpacing/>
        <w:jc w:val="both"/>
        <w:rPr>
          <w:rFonts w:ascii="Times New Roman" w:hAnsi="Times New Roman"/>
          <w:strike/>
          <w:color w:val="FF0000"/>
          <w:sz w:val="28"/>
          <w:szCs w:val="28"/>
          <w:lang w:eastAsia="ru-RU"/>
        </w:rPr>
      </w:pPr>
      <w:r w:rsidRPr="0031788F">
        <w:rPr>
          <w:rFonts w:ascii="Times New Roman" w:hAnsi="Times New Roman"/>
          <w:sz w:val="28"/>
          <w:szCs w:val="28"/>
          <w:lang w:eastAsia="ru-RU"/>
        </w:rPr>
        <w:t>Глава района</w:t>
      </w:r>
      <w:r w:rsidR="00DA1D3F">
        <w:rPr>
          <w:rFonts w:ascii="Times New Roman" w:hAnsi="Times New Roman"/>
          <w:sz w:val="28"/>
          <w:szCs w:val="28"/>
          <w:lang w:eastAsia="ru-RU"/>
        </w:rPr>
        <w:t xml:space="preserve"> </w:t>
      </w:r>
      <w:r w:rsidR="005C490A" w:rsidRPr="0031788F">
        <w:rPr>
          <w:rFonts w:ascii="Times New Roman" w:hAnsi="Times New Roman"/>
          <w:sz w:val="28"/>
          <w:szCs w:val="28"/>
          <w:lang w:eastAsia="ru-RU"/>
        </w:rPr>
        <w:t xml:space="preserve">подает соответствующее </w:t>
      </w:r>
      <w:r w:rsidR="00311395" w:rsidRPr="0031788F">
        <w:rPr>
          <w:rFonts w:ascii="Times New Roman" w:hAnsi="Times New Roman"/>
          <w:sz w:val="28"/>
          <w:szCs w:val="28"/>
          <w:lang w:eastAsia="ru-RU"/>
        </w:rPr>
        <w:t>уведомление,</w:t>
      </w:r>
      <w:r w:rsidR="00BD2EAD" w:rsidRPr="0031788F">
        <w:rPr>
          <w:rFonts w:ascii="Times New Roman" w:hAnsi="Times New Roman"/>
          <w:sz w:val="28"/>
          <w:szCs w:val="28"/>
          <w:lang w:eastAsia="ru-RU"/>
        </w:rPr>
        <w:t xml:space="preserve"> </w:t>
      </w:r>
      <w:r w:rsidR="00A106FF">
        <w:rPr>
          <w:rFonts w:ascii="Times New Roman" w:hAnsi="Times New Roman"/>
          <w:sz w:val="28"/>
          <w:szCs w:val="28"/>
          <w:lang w:eastAsia="ru-RU"/>
        </w:rPr>
        <w:t>как только</w:t>
      </w:r>
      <w:r w:rsidR="00BD2EAD" w:rsidRPr="0031788F">
        <w:rPr>
          <w:rFonts w:ascii="Times New Roman" w:hAnsi="Times New Roman"/>
          <w:sz w:val="28"/>
          <w:szCs w:val="28"/>
          <w:lang w:eastAsia="ru-RU"/>
        </w:rPr>
        <w:t xml:space="preserve"> ему стало известно о предстоящем направлении в служебную командировку</w:t>
      </w:r>
      <w:r w:rsidR="00236ABE" w:rsidRPr="0031788F">
        <w:rPr>
          <w:rFonts w:ascii="Times New Roman" w:hAnsi="Times New Roman"/>
          <w:sz w:val="28"/>
          <w:szCs w:val="28"/>
          <w:lang w:eastAsia="ru-RU"/>
        </w:rPr>
        <w:t xml:space="preserve"> (с момента принятия соответствующего решения)</w:t>
      </w:r>
      <w:r w:rsidR="003A2533">
        <w:rPr>
          <w:rFonts w:ascii="Times New Roman" w:hAnsi="Times New Roman"/>
          <w:sz w:val="28"/>
          <w:szCs w:val="28"/>
          <w:lang w:eastAsia="ru-RU"/>
        </w:rPr>
        <w:t xml:space="preserve">, </w:t>
      </w:r>
      <w:bookmarkStart w:id="0" w:name="_Hlk234507893"/>
      <w:bookmarkStart w:id="1" w:name="_GoBack"/>
      <w:r w:rsidR="003A2533" w:rsidRPr="007B5028">
        <w:rPr>
          <w:rFonts w:ascii="Times New Roman" w:hAnsi="Times New Roman"/>
          <w:color w:val="FF0000"/>
          <w:sz w:val="28"/>
          <w:szCs w:val="28"/>
          <w:lang w:eastAsia="ru-RU"/>
        </w:rPr>
        <w:t xml:space="preserve">за исключением непредвиденных ситуаций, исключающих возможность направления </w:t>
      </w:r>
      <w:r w:rsidR="00A106FF">
        <w:rPr>
          <w:rFonts w:ascii="Times New Roman" w:hAnsi="Times New Roman"/>
          <w:color w:val="FF0000"/>
          <w:sz w:val="28"/>
          <w:szCs w:val="28"/>
          <w:lang w:eastAsia="ru-RU"/>
        </w:rPr>
        <w:t xml:space="preserve">такого </w:t>
      </w:r>
      <w:r w:rsidR="003A2533" w:rsidRPr="007B5028">
        <w:rPr>
          <w:rFonts w:ascii="Times New Roman" w:hAnsi="Times New Roman"/>
          <w:color w:val="FF0000"/>
          <w:sz w:val="28"/>
          <w:szCs w:val="28"/>
          <w:lang w:eastAsia="ru-RU"/>
        </w:rPr>
        <w:t xml:space="preserve">уведомления. </w:t>
      </w:r>
      <w:r w:rsidR="006834BA" w:rsidRPr="007B5028">
        <w:rPr>
          <w:rFonts w:ascii="Times New Roman" w:hAnsi="Times New Roman"/>
          <w:color w:val="FF0000"/>
          <w:sz w:val="28"/>
          <w:szCs w:val="28"/>
          <w:lang w:eastAsia="ru-RU"/>
        </w:rPr>
        <w:t xml:space="preserve">В </w:t>
      </w:r>
      <w:r w:rsidR="006834BA" w:rsidRPr="007B5028">
        <w:rPr>
          <w:rFonts w:ascii="Times New Roman" w:hAnsi="Times New Roman"/>
          <w:color w:val="FF0000"/>
          <w:sz w:val="28"/>
          <w:szCs w:val="28"/>
          <w:lang w:eastAsia="ru-RU"/>
        </w:rPr>
        <w:lastRenderedPageBreak/>
        <w:t>указанн</w:t>
      </w:r>
      <w:r w:rsidR="00311395">
        <w:rPr>
          <w:rFonts w:ascii="Times New Roman" w:hAnsi="Times New Roman"/>
          <w:color w:val="FF0000"/>
          <w:sz w:val="28"/>
          <w:szCs w:val="28"/>
          <w:lang w:eastAsia="ru-RU"/>
        </w:rPr>
        <w:t>ом</w:t>
      </w:r>
      <w:r w:rsidR="006834BA" w:rsidRPr="007B5028">
        <w:rPr>
          <w:rFonts w:ascii="Times New Roman" w:hAnsi="Times New Roman"/>
          <w:color w:val="FF0000"/>
          <w:sz w:val="28"/>
          <w:szCs w:val="28"/>
          <w:lang w:eastAsia="ru-RU"/>
        </w:rPr>
        <w:t xml:space="preserve"> </w:t>
      </w:r>
      <w:r w:rsidR="00C639F4" w:rsidRPr="007B5028">
        <w:rPr>
          <w:rFonts w:ascii="Times New Roman" w:hAnsi="Times New Roman"/>
          <w:color w:val="FF0000"/>
          <w:sz w:val="28"/>
          <w:szCs w:val="28"/>
          <w:lang w:eastAsia="ru-RU"/>
        </w:rPr>
        <w:t>случа</w:t>
      </w:r>
      <w:r w:rsidR="00311395">
        <w:rPr>
          <w:rFonts w:ascii="Times New Roman" w:hAnsi="Times New Roman"/>
          <w:color w:val="FF0000"/>
          <w:sz w:val="28"/>
          <w:szCs w:val="28"/>
          <w:lang w:eastAsia="ru-RU"/>
        </w:rPr>
        <w:t>е</w:t>
      </w:r>
      <w:r w:rsidR="00C639F4" w:rsidRPr="007B5028">
        <w:rPr>
          <w:rFonts w:ascii="Times New Roman" w:hAnsi="Times New Roman"/>
          <w:color w:val="FF0000"/>
          <w:sz w:val="28"/>
          <w:szCs w:val="28"/>
          <w:lang w:eastAsia="ru-RU"/>
        </w:rPr>
        <w:t xml:space="preserve"> глава района подает </w:t>
      </w:r>
      <w:r w:rsidR="00311395">
        <w:rPr>
          <w:rFonts w:ascii="Times New Roman" w:hAnsi="Times New Roman"/>
          <w:color w:val="FF0000"/>
          <w:sz w:val="28"/>
          <w:szCs w:val="28"/>
          <w:lang w:eastAsia="ru-RU"/>
        </w:rPr>
        <w:t xml:space="preserve">соответствующее </w:t>
      </w:r>
      <w:r w:rsidR="00C639F4" w:rsidRPr="007B5028">
        <w:rPr>
          <w:rFonts w:ascii="Times New Roman" w:hAnsi="Times New Roman"/>
          <w:color w:val="FF0000"/>
          <w:sz w:val="28"/>
          <w:szCs w:val="28"/>
          <w:lang w:eastAsia="ru-RU"/>
        </w:rPr>
        <w:t>уведомление</w:t>
      </w:r>
      <w:r w:rsidR="00C639F4" w:rsidRPr="007B5028">
        <w:rPr>
          <w:rFonts w:ascii="Times New Roman" w:hAnsi="Times New Roman"/>
          <w:color w:val="FF0000"/>
          <w:sz w:val="28"/>
          <w:szCs w:val="28"/>
          <w:lang w:eastAsia="ru-RU"/>
        </w:rPr>
        <w:t xml:space="preserve"> </w:t>
      </w:r>
      <w:r w:rsidR="00311395">
        <w:rPr>
          <w:rFonts w:ascii="Times New Roman" w:hAnsi="Times New Roman"/>
          <w:color w:val="FF0000"/>
          <w:sz w:val="28"/>
          <w:szCs w:val="28"/>
          <w:lang w:eastAsia="ru-RU"/>
        </w:rPr>
        <w:t xml:space="preserve">непосредственно </w:t>
      </w:r>
      <w:r w:rsidR="00C639F4" w:rsidRPr="007B5028">
        <w:rPr>
          <w:rFonts w:ascii="Times New Roman" w:hAnsi="Times New Roman"/>
          <w:color w:val="FF0000"/>
          <w:sz w:val="28"/>
          <w:szCs w:val="28"/>
          <w:lang w:eastAsia="ru-RU"/>
        </w:rPr>
        <w:t>по окончании служебной командировки.</w:t>
      </w:r>
      <w:bookmarkEnd w:id="0"/>
      <w:bookmarkEnd w:id="1"/>
    </w:p>
    <w:p w14:paraId="628DA5BF" w14:textId="77777777" w:rsidR="00C52912" w:rsidRPr="00DA1D3F" w:rsidRDefault="00236ABE"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 xml:space="preserve">К уведомлению прилагаются документы, обосновывающие </w:t>
      </w:r>
      <w:r w:rsidRPr="00DA1D3F">
        <w:rPr>
          <w:rFonts w:ascii="Times New Roman" w:hAnsi="Times New Roman"/>
          <w:sz w:val="28"/>
          <w:szCs w:val="28"/>
          <w:lang w:eastAsia="ru-RU"/>
        </w:rPr>
        <w:t>необходимость служебной командировки</w:t>
      </w:r>
      <w:r w:rsidR="005C490A" w:rsidRPr="00DA1D3F">
        <w:rPr>
          <w:rFonts w:ascii="Times New Roman" w:hAnsi="Times New Roman"/>
          <w:sz w:val="28"/>
          <w:szCs w:val="28"/>
          <w:lang w:eastAsia="ru-RU"/>
        </w:rPr>
        <w:t>.</w:t>
      </w:r>
    </w:p>
    <w:p w14:paraId="6F1C6C79" w14:textId="77777777" w:rsidR="009B4B7B" w:rsidRPr="00DA1D3F" w:rsidRDefault="009B4B7B"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DA1D3F">
        <w:rPr>
          <w:rFonts w:ascii="Times New Roman" w:hAnsi="Times New Roman"/>
          <w:sz w:val="28"/>
          <w:szCs w:val="28"/>
          <w:lang w:eastAsia="ru-RU"/>
        </w:rPr>
        <w:t>Подача уведомления не влечет обязательного предварительного рассмотрения его Комиссией до фактического выезда лица, замещающего муниципальную должность, в служебную командировку.</w:t>
      </w:r>
    </w:p>
    <w:p w14:paraId="307A40DD" w14:textId="77777777" w:rsidR="00442751" w:rsidRPr="0031788F" w:rsidRDefault="000F251B"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DA1D3F">
        <w:rPr>
          <w:rFonts w:ascii="Times New Roman" w:hAnsi="Times New Roman"/>
          <w:sz w:val="28"/>
          <w:szCs w:val="28"/>
          <w:lang w:eastAsia="ru-RU"/>
        </w:rPr>
        <w:t>2.6</w:t>
      </w:r>
      <w:r w:rsidR="005C490A" w:rsidRPr="00DA1D3F">
        <w:rPr>
          <w:rFonts w:ascii="Times New Roman" w:hAnsi="Times New Roman"/>
          <w:sz w:val="28"/>
          <w:szCs w:val="28"/>
          <w:lang w:eastAsia="ru-RU"/>
        </w:rPr>
        <w:t>.</w:t>
      </w:r>
      <w:r w:rsidR="00262DA1" w:rsidRPr="00DA1D3F">
        <w:rPr>
          <w:rFonts w:ascii="Times New Roman" w:hAnsi="Times New Roman"/>
          <w:sz w:val="28"/>
          <w:szCs w:val="28"/>
          <w:lang w:eastAsia="ru-RU"/>
        </w:rPr>
        <w:t xml:space="preserve"> Направление в служебную командировку</w:t>
      </w:r>
      <w:r w:rsidR="00262DA1" w:rsidRPr="0031788F">
        <w:rPr>
          <w:rFonts w:ascii="Times New Roman" w:hAnsi="Times New Roman"/>
          <w:sz w:val="28"/>
          <w:szCs w:val="28"/>
          <w:lang w:eastAsia="ru-RU"/>
        </w:rPr>
        <w:t xml:space="preserve">, не связанную с исполнением должностных </w:t>
      </w:r>
      <w:r w:rsidR="00A626F0" w:rsidRPr="0031788F">
        <w:rPr>
          <w:rFonts w:ascii="Times New Roman" w:hAnsi="Times New Roman"/>
          <w:sz w:val="28"/>
          <w:szCs w:val="28"/>
          <w:lang w:eastAsia="ru-RU"/>
        </w:rPr>
        <w:t>полномочий</w:t>
      </w:r>
      <w:r w:rsidR="00262DA1" w:rsidRPr="0031788F">
        <w:rPr>
          <w:rFonts w:ascii="Times New Roman" w:hAnsi="Times New Roman"/>
          <w:sz w:val="28"/>
          <w:szCs w:val="28"/>
          <w:lang w:eastAsia="ru-RU"/>
        </w:rPr>
        <w:t>, а также и</w:t>
      </w:r>
      <w:r w:rsidR="00442751" w:rsidRPr="0031788F">
        <w:rPr>
          <w:rFonts w:ascii="Times New Roman" w:hAnsi="Times New Roman"/>
          <w:sz w:val="28"/>
          <w:szCs w:val="28"/>
          <w:lang w:eastAsia="ru-RU"/>
        </w:rPr>
        <w:t>спользование служебной командировки в личных целях не допускается.</w:t>
      </w:r>
    </w:p>
    <w:p w14:paraId="5D172F22" w14:textId="77777777" w:rsidR="00442751" w:rsidRPr="0031788F" w:rsidRDefault="000F251B" w:rsidP="0044275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31788F">
        <w:rPr>
          <w:rFonts w:ascii="Times New Roman" w:hAnsi="Times New Roman"/>
          <w:sz w:val="28"/>
          <w:szCs w:val="28"/>
          <w:lang w:eastAsia="ru-RU"/>
        </w:rPr>
        <w:t>2.7</w:t>
      </w:r>
      <w:r w:rsidR="007453F6" w:rsidRPr="0031788F">
        <w:rPr>
          <w:rFonts w:ascii="Times New Roman" w:hAnsi="Times New Roman"/>
          <w:sz w:val="28"/>
          <w:szCs w:val="28"/>
          <w:lang w:eastAsia="ru-RU"/>
        </w:rPr>
        <w:t xml:space="preserve">. </w:t>
      </w:r>
      <w:r w:rsidR="00442751" w:rsidRPr="0031788F">
        <w:rPr>
          <w:rFonts w:ascii="Times New Roman" w:hAnsi="Times New Roman"/>
          <w:sz w:val="28"/>
          <w:szCs w:val="28"/>
          <w:lang w:eastAsia="ru-RU"/>
        </w:rPr>
        <w:t>Отзыв лица, замещающего муниципальную должность, из отпуска в связи со служебной необходимостью</w:t>
      </w:r>
      <w:r w:rsidR="00E3173B" w:rsidRPr="0031788F">
        <w:rPr>
          <w:rFonts w:ascii="Times New Roman" w:hAnsi="Times New Roman"/>
          <w:sz w:val="28"/>
          <w:szCs w:val="28"/>
          <w:lang w:eastAsia="ru-RU"/>
        </w:rPr>
        <w:t xml:space="preserve"> </w:t>
      </w:r>
      <w:r w:rsidR="00442751" w:rsidRPr="0031788F">
        <w:rPr>
          <w:rFonts w:ascii="Times New Roman" w:hAnsi="Times New Roman"/>
          <w:sz w:val="28"/>
          <w:szCs w:val="28"/>
          <w:lang w:eastAsia="ru-RU"/>
        </w:rPr>
        <w:t>и направление его в место командирования из места проведения отпуска на территории Российской Федерации, а по окончании командировки - возвращение в место проведения отпуска на территории Российской Федерации или к месту постоянной работы допускается в случаях, связанных со служебной необходимостью.</w:t>
      </w:r>
    </w:p>
    <w:p w14:paraId="5D7804D1" w14:textId="30637477" w:rsidR="00DE3D43" w:rsidRDefault="00DE3D43" w:rsidP="0044275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7277B997" w14:textId="77777777" w:rsidR="00733AD8" w:rsidRPr="0031788F" w:rsidRDefault="00733AD8" w:rsidP="0044275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605D9B1E" w14:textId="4FFF3A4F" w:rsidR="00DE3D43" w:rsidRPr="00DA1D3F" w:rsidRDefault="00DE3D43" w:rsidP="00DE3D43">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31788F">
        <w:rPr>
          <w:rFonts w:ascii="Times New Roman" w:hAnsi="Times New Roman"/>
          <w:b/>
          <w:sz w:val="28"/>
          <w:szCs w:val="28"/>
          <w:lang w:eastAsia="ru-RU"/>
        </w:rPr>
        <w:t xml:space="preserve">Раздел </w:t>
      </w:r>
      <w:r w:rsidRPr="0031788F">
        <w:rPr>
          <w:rFonts w:ascii="Times New Roman" w:hAnsi="Times New Roman"/>
          <w:b/>
          <w:sz w:val="28"/>
          <w:szCs w:val="28"/>
          <w:lang w:val="en-US" w:eastAsia="ru-RU"/>
        </w:rPr>
        <w:t>II</w:t>
      </w:r>
      <w:r w:rsidR="000F251B" w:rsidRPr="0031788F">
        <w:rPr>
          <w:rFonts w:ascii="Times New Roman" w:hAnsi="Times New Roman"/>
          <w:b/>
          <w:sz w:val="28"/>
          <w:szCs w:val="28"/>
          <w:lang w:val="en-US" w:eastAsia="ru-RU"/>
        </w:rPr>
        <w:t>I</w:t>
      </w:r>
      <w:r w:rsidR="000F251B" w:rsidRPr="0031788F">
        <w:rPr>
          <w:rFonts w:ascii="Times New Roman" w:hAnsi="Times New Roman"/>
          <w:b/>
          <w:sz w:val="28"/>
          <w:szCs w:val="28"/>
          <w:lang w:eastAsia="ru-RU"/>
        </w:rPr>
        <w:t xml:space="preserve">. </w:t>
      </w:r>
      <w:r w:rsidRPr="0031788F">
        <w:rPr>
          <w:rFonts w:ascii="Times New Roman" w:hAnsi="Times New Roman"/>
          <w:b/>
          <w:sz w:val="28"/>
          <w:szCs w:val="28"/>
          <w:lang w:eastAsia="ru-RU"/>
        </w:rPr>
        <w:t xml:space="preserve">Порядок привлечения лиц, замещающих муниципальные </w:t>
      </w:r>
      <w:r w:rsidRPr="00DA1D3F">
        <w:rPr>
          <w:rFonts w:ascii="Times New Roman" w:hAnsi="Times New Roman"/>
          <w:b/>
          <w:sz w:val="28"/>
          <w:szCs w:val="28"/>
          <w:lang w:eastAsia="ru-RU"/>
        </w:rPr>
        <w:t xml:space="preserve">должности к </w:t>
      </w:r>
      <w:r w:rsidR="00A4283F" w:rsidRPr="00DA1D3F">
        <w:rPr>
          <w:rFonts w:ascii="Times New Roman" w:hAnsi="Times New Roman"/>
          <w:b/>
          <w:sz w:val="28"/>
          <w:szCs w:val="28"/>
          <w:lang w:eastAsia="ru-RU"/>
        </w:rPr>
        <w:t xml:space="preserve">осуществлению </w:t>
      </w:r>
      <w:r w:rsidR="00165E35" w:rsidRPr="00DA1D3F">
        <w:rPr>
          <w:rFonts w:ascii="Times New Roman" w:hAnsi="Times New Roman"/>
          <w:b/>
          <w:sz w:val="28"/>
          <w:szCs w:val="28"/>
          <w:lang w:eastAsia="ru-RU"/>
        </w:rPr>
        <w:t xml:space="preserve">полномочий </w:t>
      </w:r>
      <w:r w:rsidRPr="00DA1D3F">
        <w:rPr>
          <w:rFonts w:ascii="Times New Roman" w:hAnsi="Times New Roman"/>
          <w:b/>
          <w:sz w:val="28"/>
          <w:szCs w:val="28"/>
          <w:lang w:eastAsia="ru-RU"/>
        </w:rPr>
        <w:t>в выходные и нерабочие праздничные дни</w:t>
      </w:r>
    </w:p>
    <w:p w14:paraId="0214BBE6" w14:textId="77777777" w:rsidR="00DE3D43" w:rsidRPr="0031788F" w:rsidRDefault="00DE3D43" w:rsidP="00DE3D43">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p>
    <w:p w14:paraId="70790C8A" w14:textId="22307119" w:rsidR="009D6CCE" w:rsidRPr="00FB63FD" w:rsidRDefault="000F251B" w:rsidP="00DE3D4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FB63FD">
        <w:rPr>
          <w:rFonts w:ascii="Times New Roman" w:hAnsi="Times New Roman"/>
          <w:sz w:val="28"/>
          <w:szCs w:val="28"/>
          <w:lang w:eastAsia="ru-RU"/>
        </w:rPr>
        <w:t>3.1</w:t>
      </w:r>
      <w:r w:rsidR="00A51A31" w:rsidRPr="00FB63FD">
        <w:rPr>
          <w:rFonts w:ascii="Times New Roman" w:hAnsi="Times New Roman"/>
          <w:sz w:val="28"/>
          <w:szCs w:val="28"/>
          <w:lang w:eastAsia="ru-RU"/>
        </w:rPr>
        <w:t xml:space="preserve">. </w:t>
      </w:r>
      <w:r w:rsidR="00CF0864" w:rsidRPr="00FB63FD">
        <w:rPr>
          <w:rFonts w:ascii="Times New Roman" w:hAnsi="Times New Roman"/>
          <w:sz w:val="28"/>
          <w:szCs w:val="28"/>
          <w:lang w:eastAsia="ru-RU"/>
        </w:rPr>
        <w:t xml:space="preserve">Привлечение лица, замещающего муниципальную должность, к </w:t>
      </w:r>
      <w:r w:rsidR="00A4283F" w:rsidRPr="00FB63FD">
        <w:rPr>
          <w:rFonts w:ascii="Times New Roman" w:hAnsi="Times New Roman"/>
          <w:sz w:val="28"/>
          <w:szCs w:val="28"/>
          <w:lang w:eastAsia="ru-RU"/>
        </w:rPr>
        <w:t>осуществлению полномочий</w:t>
      </w:r>
      <w:r w:rsidR="00CF0864" w:rsidRPr="00FB63FD">
        <w:rPr>
          <w:rFonts w:ascii="Times New Roman" w:hAnsi="Times New Roman"/>
          <w:sz w:val="28"/>
          <w:szCs w:val="28"/>
          <w:lang w:eastAsia="ru-RU"/>
        </w:rPr>
        <w:t xml:space="preserve"> в выходной и нерабочий праздничный день осуществляется</w:t>
      </w:r>
      <w:r w:rsidR="003309BA" w:rsidRPr="00FB63FD">
        <w:rPr>
          <w:rFonts w:ascii="Times New Roman" w:hAnsi="Times New Roman"/>
          <w:sz w:val="28"/>
          <w:szCs w:val="28"/>
          <w:lang w:eastAsia="ru-RU"/>
        </w:rPr>
        <w:t xml:space="preserve"> в случае направления лица, замещающего муниципальную должность в служебную командировку, </w:t>
      </w:r>
      <w:r w:rsidRPr="00FB63FD">
        <w:rPr>
          <w:rFonts w:ascii="Times New Roman" w:hAnsi="Times New Roman"/>
          <w:sz w:val="28"/>
          <w:szCs w:val="28"/>
          <w:lang w:eastAsia="ru-RU"/>
        </w:rPr>
        <w:t xml:space="preserve">выпадающего на выходные и нерабочие праздничные дни, </w:t>
      </w:r>
      <w:r w:rsidR="003309BA" w:rsidRPr="00FB63FD">
        <w:rPr>
          <w:rFonts w:ascii="Times New Roman" w:hAnsi="Times New Roman"/>
          <w:sz w:val="28"/>
          <w:szCs w:val="28"/>
          <w:lang w:eastAsia="ru-RU"/>
        </w:rPr>
        <w:t xml:space="preserve">а также </w:t>
      </w:r>
      <w:r w:rsidR="00CF0864" w:rsidRPr="00FB63FD">
        <w:rPr>
          <w:rFonts w:ascii="Times New Roman" w:hAnsi="Times New Roman"/>
          <w:sz w:val="28"/>
          <w:szCs w:val="28"/>
          <w:lang w:eastAsia="ru-RU"/>
        </w:rPr>
        <w:t>при наличии служебной необходимости</w:t>
      </w:r>
      <w:r w:rsidR="00014B72" w:rsidRPr="00FB63FD">
        <w:rPr>
          <w:rFonts w:ascii="Times New Roman" w:hAnsi="Times New Roman"/>
          <w:sz w:val="28"/>
          <w:szCs w:val="28"/>
          <w:lang w:eastAsia="ru-RU"/>
        </w:rPr>
        <w:t xml:space="preserve">, подтвержденной </w:t>
      </w:r>
      <w:r w:rsidR="00E25F85" w:rsidRPr="00FB63FD">
        <w:rPr>
          <w:rFonts w:ascii="Times New Roman" w:hAnsi="Times New Roman"/>
          <w:sz w:val="28"/>
          <w:szCs w:val="28"/>
          <w:lang w:eastAsia="ru-RU"/>
        </w:rPr>
        <w:t xml:space="preserve">приглашениями, информационными, служебными письмами органов государственной власти Российской Федерации, Ханты-Мансийского автономного округа – Югры, иных государственных органов Российской Федерации, Ханты-Мансийского автономного округа – Югры, органов местного самоуправления и их должностных лиц, </w:t>
      </w:r>
      <w:r w:rsidR="00FB63FD" w:rsidRPr="00FB63FD">
        <w:rPr>
          <w:rFonts w:ascii="Times New Roman" w:hAnsi="Times New Roman"/>
          <w:sz w:val="28"/>
          <w:szCs w:val="28"/>
          <w:lang w:eastAsia="ru-RU"/>
        </w:rPr>
        <w:t xml:space="preserve">структурных подразделений администрации района, </w:t>
      </w:r>
      <w:r w:rsidR="00E25F85" w:rsidRPr="00FB63FD">
        <w:rPr>
          <w:rFonts w:ascii="Times New Roman" w:hAnsi="Times New Roman"/>
          <w:sz w:val="28"/>
          <w:szCs w:val="28"/>
          <w:lang w:eastAsia="ru-RU"/>
        </w:rPr>
        <w:t>организаций всех форм собственности и т.д., обосновывающих необходимость участия в мероприятии</w:t>
      </w:r>
      <w:r w:rsidR="00FB63FD" w:rsidRPr="00FB63FD">
        <w:rPr>
          <w:rFonts w:ascii="Times New Roman" w:hAnsi="Times New Roman"/>
          <w:sz w:val="28"/>
          <w:szCs w:val="28"/>
          <w:lang w:eastAsia="ru-RU"/>
        </w:rPr>
        <w:t xml:space="preserve"> (рабочие встречи, совещания, заседания коллегиальных органов, торжественные, представительские, протокольные и иные мероприятия)</w:t>
      </w:r>
      <w:r w:rsidR="00E25F85" w:rsidRPr="00FB63FD">
        <w:rPr>
          <w:rFonts w:ascii="Times New Roman" w:hAnsi="Times New Roman"/>
          <w:sz w:val="28"/>
          <w:szCs w:val="28"/>
          <w:lang w:eastAsia="ru-RU"/>
        </w:rPr>
        <w:t xml:space="preserve"> лица, замещающего муниципальную должность, </w:t>
      </w:r>
      <w:r w:rsidR="00014B72" w:rsidRPr="00FB63FD">
        <w:rPr>
          <w:rFonts w:ascii="Times New Roman" w:hAnsi="Times New Roman"/>
          <w:sz w:val="28"/>
          <w:szCs w:val="28"/>
          <w:lang w:eastAsia="ru-RU"/>
        </w:rPr>
        <w:t xml:space="preserve">графиком </w:t>
      </w:r>
      <w:r w:rsidR="003309BA" w:rsidRPr="00FB63FD">
        <w:rPr>
          <w:rFonts w:ascii="Times New Roman" w:hAnsi="Times New Roman"/>
          <w:sz w:val="28"/>
          <w:szCs w:val="28"/>
          <w:lang w:eastAsia="ru-RU"/>
        </w:rPr>
        <w:t>осуществления полномочий лица, замещающего муниципальную должность в выходные и нерабочие праздничные дни</w:t>
      </w:r>
      <w:r w:rsidR="009D6CCE" w:rsidRPr="00FB63FD">
        <w:rPr>
          <w:rFonts w:ascii="Times New Roman" w:hAnsi="Times New Roman"/>
          <w:sz w:val="28"/>
          <w:szCs w:val="28"/>
          <w:lang w:eastAsia="ru-RU"/>
        </w:rPr>
        <w:t xml:space="preserve">, </w:t>
      </w:r>
      <w:r w:rsidR="001456A9" w:rsidRPr="00FB63FD">
        <w:rPr>
          <w:rFonts w:ascii="Times New Roman" w:hAnsi="Times New Roman"/>
          <w:sz w:val="28"/>
          <w:szCs w:val="28"/>
          <w:lang w:eastAsia="ru-RU"/>
        </w:rPr>
        <w:t xml:space="preserve">или </w:t>
      </w:r>
      <w:r w:rsidR="009D6CCE" w:rsidRPr="00FB63FD">
        <w:rPr>
          <w:rFonts w:ascii="Times New Roman" w:hAnsi="Times New Roman"/>
          <w:sz w:val="28"/>
          <w:szCs w:val="28"/>
          <w:lang w:eastAsia="ru-RU"/>
        </w:rPr>
        <w:t>в случае необходимости выполнения заранее непредвиденных работ, от срочного выполнения которых зависит в дальнейшем нормальная работа органа местного самоуправления района в целом или его отдельных структурных подразделений, или поселений района.</w:t>
      </w:r>
    </w:p>
    <w:p w14:paraId="6EE30DDB" w14:textId="3DF5334D" w:rsidR="00152C6D" w:rsidRPr="0031788F" w:rsidRDefault="00152C6D" w:rsidP="00E25F85">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3.2. График осуществления полномочий лица, замещающего муниципальную должность</w:t>
      </w:r>
      <w:r w:rsidR="001456A9" w:rsidRPr="0031788F">
        <w:rPr>
          <w:rFonts w:ascii="Times New Roman" w:hAnsi="Times New Roman"/>
          <w:sz w:val="28"/>
          <w:szCs w:val="28"/>
          <w:lang w:eastAsia="ru-RU"/>
        </w:rPr>
        <w:t>, в выходные и</w:t>
      </w:r>
      <w:r w:rsidR="00165E35" w:rsidRPr="0031788F">
        <w:rPr>
          <w:rFonts w:ascii="Times New Roman" w:hAnsi="Times New Roman"/>
          <w:sz w:val="28"/>
          <w:szCs w:val="28"/>
          <w:lang w:eastAsia="ru-RU"/>
        </w:rPr>
        <w:t xml:space="preserve"> нерабочие праздничные дни</w:t>
      </w:r>
      <w:r w:rsidRPr="0031788F">
        <w:rPr>
          <w:rFonts w:ascii="Times New Roman" w:hAnsi="Times New Roman"/>
          <w:sz w:val="28"/>
          <w:szCs w:val="28"/>
          <w:lang w:eastAsia="ru-RU"/>
        </w:rPr>
        <w:t xml:space="preserve"> (далее - График), утверждается лицом, замещающим муниципальную должность</w:t>
      </w:r>
      <w:r w:rsidR="00D95921" w:rsidRPr="0031788F">
        <w:rPr>
          <w:rFonts w:ascii="Times New Roman" w:hAnsi="Times New Roman"/>
          <w:sz w:val="28"/>
          <w:szCs w:val="28"/>
          <w:lang w:eastAsia="ru-RU"/>
        </w:rPr>
        <w:t xml:space="preserve"> (Главой района</w:t>
      </w:r>
      <w:r w:rsidR="00DA1D3F">
        <w:rPr>
          <w:rFonts w:ascii="Times New Roman" w:hAnsi="Times New Roman"/>
          <w:sz w:val="28"/>
          <w:szCs w:val="28"/>
          <w:lang w:eastAsia="ru-RU"/>
        </w:rPr>
        <w:t>)</w:t>
      </w:r>
      <w:r w:rsidRPr="0031788F">
        <w:rPr>
          <w:rFonts w:ascii="Times New Roman" w:hAnsi="Times New Roman"/>
          <w:sz w:val="28"/>
          <w:szCs w:val="28"/>
          <w:lang w:eastAsia="ru-RU"/>
        </w:rPr>
        <w:t>.</w:t>
      </w:r>
    </w:p>
    <w:p w14:paraId="179787EB" w14:textId="5FC84D62" w:rsidR="00152C6D" w:rsidRDefault="00152C6D" w:rsidP="00152C6D">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lastRenderedPageBreak/>
        <w:t>Формирование указанного графика</w:t>
      </w:r>
      <w:r w:rsidR="00D95921" w:rsidRPr="0031788F">
        <w:rPr>
          <w:rFonts w:ascii="Times New Roman" w:hAnsi="Times New Roman"/>
          <w:sz w:val="28"/>
          <w:szCs w:val="28"/>
          <w:lang w:eastAsia="ru-RU"/>
        </w:rPr>
        <w:t xml:space="preserve"> в отношении главы района</w:t>
      </w:r>
      <w:r w:rsidRPr="0031788F">
        <w:rPr>
          <w:rFonts w:ascii="Times New Roman" w:hAnsi="Times New Roman"/>
          <w:sz w:val="28"/>
          <w:szCs w:val="28"/>
          <w:lang w:eastAsia="ru-RU"/>
        </w:rPr>
        <w:t xml:space="preserve"> осуществляется </w:t>
      </w:r>
      <w:r w:rsidR="00E25F85">
        <w:rPr>
          <w:rFonts w:ascii="Times New Roman" w:hAnsi="Times New Roman"/>
          <w:sz w:val="28"/>
          <w:szCs w:val="28"/>
          <w:lang w:eastAsia="ru-RU"/>
        </w:rPr>
        <w:t xml:space="preserve">помощником </w:t>
      </w:r>
      <w:r w:rsidR="009F0AA1">
        <w:rPr>
          <w:rFonts w:ascii="Times New Roman" w:hAnsi="Times New Roman"/>
          <w:sz w:val="28"/>
          <w:szCs w:val="28"/>
          <w:lang w:eastAsia="ru-RU"/>
        </w:rPr>
        <w:t>главы</w:t>
      </w:r>
      <w:r w:rsidR="00752891">
        <w:rPr>
          <w:rFonts w:ascii="Times New Roman" w:hAnsi="Times New Roman"/>
          <w:sz w:val="28"/>
          <w:szCs w:val="28"/>
          <w:lang w:eastAsia="ru-RU"/>
        </w:rPr>
        <w:t xml:space="preserve"> Нижневартовского</w:t>
      </w:r>
      <w:r w:rsidR="009F0AA1">
        <w:rPr>
          <w:rFonts w:ascii="Times New Roman" w:hAnsi="Times New Roman"/>
          <w:sz w:val="28"/>
          <w:szCs w:val="28"/>
          <w:lang w:eastAsia="ru-RU"/>
        </w:rPr>
        <w:t xml:space="preserve"> района, </w:t>
      </w:r>
      <w:r w:rsidRPr="0031788F">
        <w:rPr>
          <w:rFonts w:ascii="Times New Roman" w:hAnsi="Times New Roman"/>
          <w:sz w:val="28"/>
          <w:szCs w:val="28"/>
          <w:lang w:eastAsia="ru-RU"/>
        </w:rPr>
        <w:t xml:space="preserve">по форме согласно приложению </w:t>
      </w:r>
      <w:r w:rsidR="00FB63FD">
        <w:rPr>
          <w:rFonts w:ascii="Times New Roman" w:hAnsi="Times New Roman"/>
          <w:sz w:val="28"/>
          <w:szCs w:val="28"/>
          <w:lang w:eastAsia="ru-RU"/>
        </w:rPr>
        <w:t>2</w:t>
      </w:r>
      <w:r w:rsidRPr="0031788F">
        <w:rPr>
          <w:rFonts w:ascii="Times New Roman" w:hAnsi="Times New Roman"/>
          <w:sz w:val="28"/>
          <w:szCs w:val="28"/>
          <w:lang w:eastAsia="ru-RU"/>
        </w:rPr>
        <w:t xml:space="preserve"> к Порядку.</w:t>
      </w:r>
    </w:p>
    <w:p w14:paraId="2B45F181" w14:textId="4964D090" w:rsidR="002A4C04" w:rsidRPr="0031788F" w:rsidRDefault="009D6CCE" w:rsidP="00DE3D4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3.</w:t>
      </w:r>
      <w:r w:rsidR="00152C6D" w:rsidRPr="0031788F">
        <w:rPr>
          <w:rFonts w:ascii="Times New Roman" w:hAnsi="Times New Roman"/>
          <w:sz w:val="28"/>
          <w:szCs w:val="28"/>
          <w:lang w:eastAsia="ru-RU"/>
        </w:rPr>
        <w:t>3</w:t>
      </w:r>
      <w:r w:rsidRPr="0031788F">
        <w:rPr>
          <w:rFonts w:ascii="Times New Roman" w:hAnsi="Times New Roman"/>
          <w:sz w:val="28"/>
          <w:szCs w:val="28"/>
          <w:lang w:eastAsia="ru-RU"/>
        </w:rPr>
        <w:t>.</w:t>
      </w:r>
      <w:r w:rsidR="002A4C04" w:rsidRPr="0031788F">
        <w:rPr>
          <w:rFonts w:ascii="Times New Roman" w:hAnsi="Times New Roman"/>
          <w:sz w:val="28"/>
          <w:szCs w:val="28"/>
          <w:lang w:eastAsia="ru-RU"/>
        </w:rPr>
        <w:t xml:space="preserve"> Решение о при</w:t>
      </w:r>
      <w:r w:rsidRPr="0031788F">
        <w:rPr>
          <w:rFonts w:ascii="Times New Roman" w:hAnsi="Times New Roman"/>
          <w:sz w:val="28"/>
          <w:szCs w:val="28"/>
          <w:lang w:eastAsia="ru-RU"/>
        </w:rPr>
        <w:t>влечени</w:t>
      </w:r>
      <w:r w:rsidR="002A4C04" w:rsidRPr="0031788F">
        <w:rPr>
          <w:rFonts w:ascii="Times New Roman" w:hAnsi="Times New Roman"/>
          <w:sz w:val="28"/>
          <w:szCs w:val="28"/>
          <w:lang w:eastAsia="ru-RU"/>
        </w:rPr>
        <w:t>и</w:t>
      </w:r>
      <w:r w:rsidRPr="0031788F">
        <w:rPr>
          <w:rFonts w:ascii="Times New Roman" w:hAnsi="Times New Roman"/>
          <w:sz w:val="28"/>
          <w:szCs w:val="28"/>
          <w:lang w:eastAsia="ru-RU"/>
        </w:rPr>
        <w:t xml:space="preserve"> лица, замещающего муниципальную должность, к осуществлению полномочий в выходные или нерабочие праздничные дни производится с его письменного согласия</w:t>
      </w:r>
      <w:r w:rsidR="002A4C04" w:rsidRPr="0031788F">
        <w:rPr>
          <w:rFonts w:ascii="Times New Roman" w:hAnsi="Times New Roman"/>
          <w:sz w:val="28"/>
          <w:szCs w:val="28"/>
          <w:lang w:eastAsia="ru-RU"/>
        </w:rPr>
        <w:t>.</w:t>
      </w:r>
    </w:p>
    <w:p w14:paraId="737135DD" w14:textId="456CA1D6" w:rsidR="00AC4187" w:rsidRPr="00CC635C" w:rsidRDefault="008757B8" w:rsidP="002A4C04">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 xml:space="preserve">3.4. </w:t>
      </w:r>
      <w:r w:rsidR="002A4C04" w:rsidRPr="0031788F">
        <w:rPr>
          <w:rFonts w:ascii="Times New Roman" w:hAnsi="Times New Roman"/>
          <w:sz w:val="28"/>
          <w:szCs w:val="28"/>
          <w:lang w:eastAsia="ru-RU"/>
        </w:rPr>
        <w:t xml:space="preserve">Решение о </w:t>
      </w:r>
      <w:r w:rsidR="002A4C04" w:rsidRPr="00CC635C">
        <w:rPr>
          <w:rFonts w:ascii="Times New Roman" w:hAnsi="Times New Roman"/>
          <w:sz w:val="28"/>
          <w:szCs w:val="28"/>
          <w:lang w:eastAsia="ru-RU"/>
        </w:rPr>
        <w:t>привлечении к осуществлению полномочий в выходные или нерабочие праздничные дни главы района</w:t>
      </w:r>
      <w:r w:rsidR="00DA1D3F" w:rsidRPr="00CC635C">
        <w:rPr>
          <w:rFonts w:ascii="Times New Roman" w:hAnsi="Times New Roman"/>
          <w:sz w:val="28"/>
          <w:szCs w:val="28"/>
          <w:lang w:eastAsia="ru-RU"/>
        </w:rPr>
        <w:t xml:space="preserve"> </w:t>
      </w:r>
      <w:r w:rsidR="002A4C04" w:rsidRPr="00CC635C">
        <w:rPr>
          <w:rFonts w:ascii="Times New Roman" w:hAnsi="Times New Roman"/>
          <w:sz w:val="28"/>
          <w:szCs w:val="28"/>
          <w:lang w:eastAsia="ru-RU"/>
        </w:rPr>
        <w:t>принимается им самостоятельно и оформляется путем издания распоряжения администрации района</w:t>
      </w:r>
      <w:r w:rsidR="00DA1D3F" w:rsidRPr="00CC635C">
        <w:rPr>
          <w:rFonts w:ascii="Times New Roman" w:hAnsi="Times New Roman"/>
          <w:sz w:val="28"/>
          <w:szCs w:val="28"/>
          <w:lang w:eastAsia="ru-RU"/>
        </w:rPr>
        <w:t>.</w:t>
      </w:r>
      <w:r w:rsidR="00AC4187" w:rsidRPr="00CC635C">
        <w:rPr>
          <w:rFonts w:ascii="Times New Roman" w:hAnsi="Times New Roman"/>
          <w:sz w:val="28"/>
          <w:szCs w:val="28"/>
          <w:lang w:eastAsia="ru-RU"/>
        </w:rPr>
        <w:t xml:space="preserve"> Указанное распоряжение готовит отдел </w:t>
      </w:r>
      <w:r w:rsidR="00AC4187" w:rsidRPr="00CC635C">
        <w:rPr>
          <w:rFonts w:ascii="Times New Roman" w:eastAsia="Times New Roman" w:hAnsi="Times New Roman"/>
          <w:sz w:val="28"/>
          <w:szCs w:val="28"/>
          <w:lang w:eastAsia="ru-RU"/>
        </w:rPr>
        <w:t>муниципальной службы, кадров и наград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w:t>
      </w:r>
    </w:p>
    <w:p w14:paraId="652D6513" w14:textId="7FBB0913" w:rsidR="002A4C04" w:rsidRPr="0031788F" w:rsidRDefault="002A4C04" w:rsidP="002A4C04">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CC635C">
        <w:rPr>
          <w:rFonts w:ascii="Times New Roman" w:hAnsi="Times New Roman"/>
          <w:sz w:val="28"/>
          <w:szCs w:val="28"/>
          <w:lang w:eastAsia="ru-RU"/>
        </w:rPr>
        <w:t>В распоряжении об осуществлении полномочий</w:t>
      </w:r>
      <w:r w:rsidR="00CB1E15" w:rsidRPr="00CC635C">
        <w:rPr>
          <w:rFonts w:ascii="Times New Roman" w:hAnsi="Times New Roman"/>
          <w:sz w:val="28"/>
          <w:szCs w:val="28"/>
          <w:lang w:eastAsia="ru-RU"/>
        </w:rPr>
        <w:t xml:space="preserve"> в выходной и нерабочий праздничный день</w:t>
      </w:r>
      <w:r w:rsidRPr="00CC635C">
        <w:rPr>
          <w:rFonts w:ascii="Times New Roman" w:hAnsi="Times New Roman"/>
          <w:sz w:val="28"/>
          <w:szCs w:val="28"/>
          <w:lang w:eastAsia="ru-RU"/>
        </w:rPr>
        <w:t xml:space="preserve"> лица, замещающего </w:t>
      </w:r>
      <w:r w:rsidRPr="0031788F">
        <w:rPr>
          <w:rFonts w:ascii="Times New Roman" w:hAnsi="Times New Roman"/>
          <w:sz w:val="28"/>
          <w:szCs w:val="28"/>
          <w:lang w:eastAsia="ru-RU"/>
        </w:rPr>
        <w:t>муниципальную должность, указывается документ, обосновывающий служебную необходимость.</w:t>
      </w:r>
    </w:p>
    <w:p w14:paraId="198B8875" w14:textId="54DD1C94" w:rsidR="002A4C04" w:rsidRPr="0031788F" w:rsidRDefault="002A4C04" w:rsidP="002A4C04">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3.</w:t>
      </w:r>
      <w:r w:rsidR="008757B8" w:rsidRPr="0031788F">
        <w:rPr>
          <w:rFonts w:ascii="Times New Roman" w:hAnsi="Times New Roman"/>
          <w:sz w:val="28"/>
          <w:szCs w:val="28"/>
          <w:lang w:eastAsia="ru-RU"/>
        </w:rPr>
        <w:t>5</w:t>
      </w:r>
      <w:r w:rsidRPr="0031788F">
        <w:rPr>
          <w:rFonts w:ascii="Times New Roman" w:hAnsi="Times New Roman"/>
          <w:sz w:val="28"/>
          <w:szCs w:val="28"/>
          <w:lang w:eastAsia="ru-RU"/>
        </w:rPr>
        <w:t xml:space="preserve">. О каждом случае осуществления полномочий в выходной или нерабочий праздничный день </w:t>
      </w:r>
      <w:r w:rsidR="00CB1E15" w:rsidRPr="0031788F">
        <w:rPr>
          <w:rFonts w:ascii="Times New Roman" w:hAnsi="Times New Roman"/>
          <w:sz w:val="28"/>
          <w:szCs w:val="28"/>
          <w:lang w:eastAsia="ru-RU"/>
        </w:rPr>
        <w:t>глава района</w:t>
      </w:r>
      <w:r w:rsidR="00DA1D3F">
        <w:rPr>
          <w:rFonts w:ascii="Times New Roman" w:hAnsi="Times New Roman"/>
          <w:sz w:val="28"/>
          <w:szCs w:val="28"/>
          <w:lang w:eastAsia="ru-RU"/>
        </w:rPr>
        <w:t xml:space="preserve"> </w:t>
      </w:r>
      <w:r w:rsidRPr="0031788F">
        <w:rPr>
          <w:rFonts w:ascii="Times New Roman" w:hAnsi="Times New Roman"/>
          <w:sz w:val="28"/>
          <w:szCs w:val="28"/>
          <w:lang w:eastAsia="ru-RU"/>
        </w:rPr>
        <w:t xml:space="preserve">уведомляет </w:t>
      </w:r>
      <w:r w:rsidR="009B4B7B">
        <w:rPr>
          <w:rFonts w:ascii="Times New Roman" w:hAnsi="Times New Roman"/>
          <w:sz w:val="28"/>
          <w:szCs w:val="28"/>
          <w:lang w:eastAsia="ru-RU"/>
        </w:rPr>
        <w:t>К</w:t>
      </w:r>
      <w:r w:rsidRPr="0031788F">
        <w:rPr>
          <w:rFonts w:ascii="Times New Roman" w:hAnsi="Times New Roman"/>
          <w:sz w:val="28"/>
          <w:szCs w:val="28"/>
          <w:lang w:eastAsia="ru-RU"/>
        </w:rPr>
        <w:t xml:space="preserve">омиссию </w:t>
      </w:r>
      <w:r w:rsidR="00D55690" w:rsidRPr="00D55690">
        <w:rPr>
          <w:rFonts w:ascii="Times New Roman" w:hAnsi="Times New Roman"/>
          <w:sz w:val="28"/>
          <w:szCs w:val="28"/>
          <w:lang w:eastAsia="ru-RU"/>
        </w:rPr>
        <w:t xml:space="preserve">о возникновении личной заинтересованности при исполнении должностных обязанностей, </w:t>
      </w:r>
      <w:r w:rsidR="00D55690" w:rsidRPr="00D55690">
        <w:rPr>
          <w:rFonts w:ascii="Times New Roman" w:hAnsi="Times New Roman"/>
          <w:sz w:val="28"/>
          <w:szCs w:val="28"/>
        </w:rPr>
        <w:t>которая приводит или может привести к конфликту интересов</w:t>
      </w:r>
      <w:r w:rsidRPr="0031788F">
        <w:rPr>
          <w:rFonts w:ascii="Times New Roman" w:hAnsi="Times New Roman"/>
          <w:sz w:val="28"/>
          <w:szCs w:val="28"/>
          <w:lang w:eastAsia="ru-RU"/>
        </w:rPr>
        <w:t xml:space="preserve">. </w:t>
      </w:r>
    </w:p>
    <w:p w14:paraId="01133978" w14:textId="016943EF" w:rsidR="00311395" w:rsidRPr="007B5028" w:rsidRDefault="00CB1E15" w:rsidP="00311395">
      <w:pPr>
        <w:autoSpaceDE w:val="0"/>
        <w:autoSpaceDN w:val="0"/>
        <w:adjustRightInd w:val="0"/>
        <w:spacing w:before="280" w:after="100" w:afterAutospacing="1" w:line="240" w:lineRule="auto"/>
        <w:ind w:firstLine="567"/>
        <w:contextualSpacing/>
        <w:jc w:val="both"/>
        <w:rPr>
          <w:rFonts w:ascii="Times New Roman" w:hAnsi="Times New Roman"/>
          <w:strike/>
          <w:color w:val="FF0000"/>
          <w:sz w:val="28"/>
          <w:szCs w:val="28"/>
          <w:lang w:eastAsia="ru-RU"/>
        </w:rPr>
      </w:pPr>
      <w:r w:rsidRPr="0031788F">
        <w:rPr>
          <w:rFonts w:ascii="Times New Roman" w:hAnsi="Times New Roman"/>
          <w:sz w:val="28"/>
          <w:szCs w:val="28"/>
          <w:lang w:eastAsia="ru-RU"/>
        </w:rPr>
        <w:t>Глава района</w:t>
      </w:r>
      <w:r w:rsidR="002A4C04" w:rsidRPr="0031788F">
        <w:rPr>
          <w:rFonts w:ascii="Times New Roman" w:hAnsi="Times New Roman"/>
          <w:sz w:val="28"/>
          <w:szCs w:val="28"/>
          <w:lang w:eastAsia="ru-RU"/>
        </w:rPr>
        <w:t xml:space="preserve"> подает соответствующее </w:t>
      </w:r>
      <w:r w:rsidR="00A106FF" w:rsidRPr="0031788F">
        <w:rPr>
          <w:rFonts w:ascii="Times New Roman" w:hAnsi="Times New Roman"/>
          <w:sz w:val="28"/>
          <w:szCs w:val="28"/>
          <w:lang w:eastAsia="ru-RU"/>
        </w:rPr>
        <w:t>уведомление, как</w:t>
      </w:r>
      <w:r w:rsidR="007B5028">
        <w:rPr>
          <w:rFonts w:ascii="Times New Roman" w:hAnsi="Times New Roman"/>
          <w:sz w:val="28"/>
          <w:szCs w:val="28"/>
          <w:lang w:eastAsia="ru-RU"/>
        </w:rPr>
        <w:t xml:space="preserve"> только</w:t>
      </w:r>
      <w:r w:rsidR="002A4C04" w:rsidRPr="0031788F">
        <w:rPr>
          <w:rFonts w:ascii="Times New Roman" w:hAnsi="Times New Roman"/>
          <w:sz w:val="28"/>
          <w:szCs w:val="28"/>
          <w:lang w:eastAsia="ru-RU"/>
        </w:rPr>
        <w:t xml:space="preserve"> ему стало известно о предстоящем </w:t>
      </w:r>
      <w:r w:rsidR="002A4C04" w:rsidRPr="00DA1D3F">
        <w:rPr>
          <w:rFonts w:ascii="Times New Roman" w:hAnsi="Times New Roman"/>
          <w:sz w:val="28"/>
          <w:szCs w:val="28"/>
          <w:lang w:eastAsia="ru-RU"/>
        </w:rPr>
        <w:t xml:space="preserve">осуществлении служебных </w:t>
      </w:r>
      <w:r w:rsidR="00311395" w:rsidRPr="00DA1D3F">
        <w:rPr>
          <w:rFonts w:ascii="Times New Roman" w:hAnsi="Times New Roman"/>
          <w:sz w:val="28"/>
          <w:szCs w:val="28"/>
          <w:lang w:eastAsia="ru-RU"/>
        </w:rPr>
        <w:t>полномочий в</w:t>
      </w:r>
      <w:r w:rsidR="002A4C04" w:rsidRPr="00DA1D3F">
        <w:rPr>
          <w:rFonts w:ascii="Times New Roman" w:hAnsi="Times New Roman"/>
          <w:sz w:val="28"/>
          <w:szCs w:val="28"/>
          <w:lang w:eastAsia="ru-RU"/>
        </w:rPr>
        <w:t xml:space="preserve"> выходные или</w:t>
      </w:r>
      <w:r w:rsidR="002A4C04" w:rsidRPr="0031788F">
        <w:rPr>
          <w:rFonts w:ascii="Times New Roman" w:hAnsi="Times New Roman"/>
          <w:sz w:val="28"/>
          <w:szCs w:val="28"/>
          <w:lang w:eastAsia="ru-RU"/>
        </w:rPr>
        <w:t xml:space="preserve"> нерабочие праздничные дни (с момента принятия соответствующего решения об осуществлении полномочий в выходные или нерабочие праздничные дни)</w:t>
      </w:r>
      <w:r w:rsidR="007B5028">
        <w:rPr>
          <w:rFonts w:ascii="Times New Roman" w:hAnsi="Times New Roman"/>
          <w:sz w:val="28"/>
          <w:szCs w:val="28"/>
          <w:lang w:eastAsia="ru-RU"/>
        </w:rPr>
        <w:t>,</w:t>
      </w:r>
      <w:r w:rsidR="007B5028" w:rsidRPr="007B5028">
        <w:rPr>
          <w:rFonts w:ascii="Times New Roman" w:hAnsi="Times New Roman"/>
          <w:color w:val="FF0000"/>
          <w:sz w:val="28"/>
          <w:szCs w:val="28"/>
          <w:lang w:eastAsia="ru-RU"/>
        </w:rPr>
        <w:t xml:space="preserve"> </w:t>
      </w:r>
      <w:r w:rsidR="00311395" w:rsidRPr="007B5028">
        <w:rPr>
          <w:rFonts w:ascii="Times New Roman" w:hAnsi="Times New Roman"/>
          <w:color w:val="FF0000"/>
          <w:sz w:val="28"/>
          <w:szCs w:val="28"/>
          <w:lang w:eastAsia="ru-RU"/>
        </w:rPr>
        <w:t xml:space="preserve">за исключением непредвиденных ситуаций, исключающих возможность направления </w:t>
      </w:r>
      <w:r w:rsidR="00311395">
        <w:rPr>
          <w:rFonts w:ascii="Times New Roman" w:hAnsi="Times New Roman"/>
          <w:color w:val="FF0000"/>
          <w:sz w:val="28"/>
          <w:szCs w:val="28"/>
          <w:lang w:eastAsia="ru-RU"/>
        </w:rPr>
        <w:t xml:space="preserve">такого </w:t>
      </w:r>
      <w:r w:rsidR="00311395" w:rsidRPr="007B5028">
        <w:rPr>
          <w:rFonts w:ascii="Times New Roman" w:hAnsi="Times New Roman"/>
          <w:color w:val="FF0000"/>
          <w:sz w:val="28"/>
          <w:szCs w:val="28"/>
          <w:lang w:eastAsia="ru-RU"/>
        </w:rPr>
        <w:t>уведомления. В указанн</w:t>
      </w:r>
      <w:r w:rsidR="00311395">
        <w:rPr>
          <w:rFonts w:ascii="Times New Roman" w:hAnsi="Times New Roman"/>
          <w:color w:val="FF0000"/>
          <w:sz w:val="28"/>
          <w:szCs w:val="28"/>
          <w:lang w:eastAsia="ru-RU"/>
        </w:rPr>
        <w:t>ом</w:t>
      </w:r>
      <w:r w:rsidR="00311395" w:rsidRPr="007B5028">
        <w:rPr>
          <w:rFonts w:ascii="Times New Roman" w:hAnsi="Times New Roman"/>
          <w:color w:val="FF0000"/>
          <w:sz w:val="28"/>
          <w:szCs w:val="28"/>
          <w:lang w:eastAsia="ru-RU"/>
        </w:rPr>
        <w:t xml:space="preserve"> случа</w:t>
      </w:r>
      <w:r w:rsidR="00311395">
        <w:rPr>
          <w:rFonts w:ascii="Times New Roman" w:hAnsi="Times New Roman"/>
          <w:color w:val="FF0000"/>
          <w:sz w:val="28"/>
          <w:szCs w:val="28"/>
          <w:lang w:eastAsia="ru-RU"/>
        </w:rPr>
        <w:t>е</w:t>
      </w:r>
      <w:r w:rsidR="00311395" w:rsidRPr="007B5028">
        <w:rPr>
          <w:rFonts w:ascii="Times New Roman" w:hAnsi="Times New Roman"/>
          <w:color w:val="FF0000"/>
          <w:sz w:val="28"/>
          <w:szCs w:val="28"/>
          <w:lang w:eastAsia="ru-RU"/>
        </w:rPr>
        <w:t xml:space="preserve"> глава района подает </w:t>
      </w:r>
      <w:r w:rsidR="00311395">
        <w:rPr>
          <w:rFonts w:ascii="Times New Roman" w:hAnsi="Times New Roman"/>
          <w:color w:val="FF0000"/>
          <w:sz w:val="28"/>
          <w:szCs w:val="28"/>
          <w:lang w:eastAsia="ru-RU"/>
        </w:rPr>
        <w:t xml:space="preserve">соответствующее </w:t>
      </w:r>
      <w:r w:rsidR="00311395" w:rsidRPr="007B5028">
        <w:rPr>
          <w:rFonts w:ascii="Times New Roman" w:hAnsi="Times New Roman"/>
          <w:color w:val="FF0000"/>
          <w:sz w:val="28"/>
          <w:szCs w:val="28"/>
          <w:lang w:eastAsia="ru-RU"/>
        </w:rPr>
        <w:t xml:space="preserve">уведомление </w:t>
      </w:r>
      <w:r w:rsidR="00311395">
        <w:rPr>
          <w:rFonts w:ascii="Times New Roman" w:hAnsi="Times New Roman"/>
          <w:color w:val="FF0000"/>
          <w:sz w:val="28"/>
          <w:szCs w:val="28"/>
          <w:lang w:eastAsia="ru-RU"/>
        </w:rPr>
        <w:t xml:space="preserve">непосредственно </w:t>
      </w:r>
      <w:r w:rsidR="00311395" w:rsidRPr="007B5028">
        <w:rPr>
          <w:rFonts w:ascii="Times New Roman" w:hAnsi="Times New Roman"/>
          <w:color w:val="FF0000"/>
          <w:sz w:val="28"/>
          <w:szCs w:val="28"/>
          <w:lang w:eastAsia="ru-RU"/>
        </w:rPr>
        <w:t>по окончании</w:t>
      </w:r>
      <w:r w:rsidR="00311395" w:rsidRPr="00311395">
        <w:rPr>
          <w:rFonts w:ascii="Times New Roman" w:hAnsi="Times New Roman"/>
          <w:sz w:val="28"/>
          <w:szCs w:val="28"/>
          <w:lang w:eastAsia="ru-RU"/>
        </w:rPr>
        <w:t xml:space="preserve"> </w:t>
      </w:r>
      <w:r w:rsidR="00311395" w:rsidRPr="00DA1D3F">
        <w:rPr>
          <w:rFonts w:ascii="Times New Roman" w:hAnsi="Times New Roman"/>
          <w:sz w:val="28"/>
          <w:szCs w:val="28"/>
          <w:lang w:eastAsia="ru-RU"/>
        </w:rPr>
        <w:t>осуществлени</w:t>
      </w:r>
      <w:r w:rsidR="00311395">
        <w:rPr>
          <w:rFonts w:ascii="Times New Roman" w:hAnsi="Times New Roman"/>
          <w:sz w:val="28"/>
          <w:szCs w:val="28"/>
          <w:lang w:eastAsia="ru-RU"/>
        </w:rPr>
        <w:t xml:space="preserve">я </w:t>
      </w:r>
      <w:r w:rsidR="00311395" w:rsidRPr="00DA1D3F">
        <w:rPr>
          <w:rFonts w:ascii="Times New Roman" w:hAnsi="Times New Roman"/>
          <w:sz w:val="28"/>
          <w:szCs w:val="28"/>
          <w:lang w:eastAsia="ru-RU"/>
        </w:rPr>
        <w:t xml:space="preserve">служебных </w:t>
      </w:r>
      <w:r w:rsidR="00311395" w:rsidRPr="00DA1D3F">
        <w:rPr>
          <w:rFonts w:ascii="Times New Roman" w:hAnsi="Times New Roman"/>
          <w:sz w:val="28"/>
          <w:szCs w:val="28"/>
          <w:lang w:eastAsia="ru-RU"/>
        </w:rPr>
        <w:t xml:space="preserve">полномочий </w:t>
      </w:r>
      <w:r w:rsidR="0057376E" w:rsidRPr="00D07E1D">
        <w:rPr>
          <w:rFonts w:ascii="Times New Roman" w:hAnsi="Times New Roman"/>
          <w:color w:val="FF0000"/>
          <w:sz w:val="28"/>
          <w:szCs w:val="28"/>
          <w:lang w:eastAsia="ru-RU"/>
        </w:rPr>
        <w:t>в выходные или нерабочие праздничные дни</w:t>
      </w:r>
      <w:r w:rsidR="00311395" w:rsidRPr="00D07E1D">
        <w:rPr>
          <w:rFonts w:ascii="Times New Roman" w:hAnsi="Times New Roman"/>
          <w:color w:val="FF0000"/>
          <w:sz w:val="28"/>
          <w:szCs w:val="28"/>
          <w:lang w:eastAsia="ru-RU"/>
        </w:rPr>
        <w:t>.</w:t>
      </w:r>
    </w:p>
    <w:p w14:paraId="0071D17C" w14:textId="77777777" w:rsidR="002A4C04" w:rsidRPr="00733AD8" w:rsidRDefault="002A4C04" w:rsidP="00082A2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733AD8">
        <w:rPr>
          <w:rFonts w:ascii="Times New Roman" w:hAnsi="Times New Roman"/>
          <w:sz w:val="28"/>
          <w:szCs w:val="28"/>
          <w:lang w:eastAsia="ru-RU"/>
        </w:rPr>
        <w:t xml:space="preserve">К уведомлению прилагаются документы, обосновывающие </w:t>
      </w:r>
      <w:r w:rsidR="00082A23" w:rsidRPr="00733AD8">
        <w:rPr>
          <w:rFonts w:ascii="Times New Roman" w:hAnsi="Times New Roman"/>
          <w:sz w:val="28"/>
          <w:szCs w:val="28"/>
          <w:lang w:eastAsia="ru-RU"/>
        </w:rPr>
        <w:t xml:space="preserve">служебную </w:t>
      </w:r>
      <w:r w:rsidRPr="00733AD8">
        <w:rPr>
          <w:rFonts w:ascii="Times New Roman" w:hAnsi="Times New Roman"/>
          <w:sz w:val="28"/>
          <w:szCs w:val="28"/>
          <w:lang w:eastAsia="ru-RU"/>
        </w:rPr>
        <w:t>необходимость</w:t>
      </w:r>
      <w:r w:rsidR="00082A23" w:rsidRPr="00733AD8">
        <w:rPr>
          <w:rFonts w:ascii="Times New Roman" w:hAnsi="Times New Roman"/>
          <w:sz w:val="28"/>
          <w:szCs w:val="28"/>
          <w:lang w:eastAsia="ru-RU"/>
        </w:rPr>
        <w:t xml:space="preserve"> осуществления полномочий в выходной или нерабочий </w:t>
      </w:r>
      <w:r w:rsidR="00AB0023" w:rsidRPr="00733AD8">
        <w:rPr>
          <w:rFonts w:ascii="Times New Roman" w:hAnsi="Times New Roman"/>
          <w:sz w:val="28"/>
          <w:szCs w:val="28"/>
          <w:lang w:eastAsia="ru-RU"/>
        </w:rPr>
        <w:t>праздничный день</w:t>
      </w:r>
      <w:r w:rsidRPr="00733AD8">
        <w:rPr>
          <w:rFonts w:ascii="Times New Roman" w:hAnsi="Times New Roman"/>
          <w:sz w:val="28"/>
          <w:szCs w:val="28"/>
          <w:lang w:eastAsia="ru-RU"/>
        </w:rPr>
        <w:t>.</w:t>
      </w:r>
    </w:p>
    <w:p w14:paraId="297E21AB" w14:textId="77777777" w:rsidR="009B4B7B" w:rsidRPr="00733AD8" w:rsidRDefault="009B4B7B" w:rsidP="009B4B7B">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733AD8">
        <w:rPr>
          <w:rFonts w:ascii="Times New Roman" w:hAnsi="Times New Roman"/>
          <w:sz w:val="28"/>
          <w:szCs w:val="28"/>
          <w:lang w:eastAsia="ru-RU"/>
        </w:rPr>
        <w:t>Подача уведомления не влечет обязательного предварительного рассмотрения его Комиссией до фактического осуществления полномочий лица, замещающего муниципальную должность, в выходные и нерабочие праздничные дни.</w:t>
      </w:r>
    </w:p>
    <w:p w14:paraId="66DE699F" w14:textId="47D2590F" w:rsidR="00D95921" w:rsidRPr="00CC635C" w:rsidRDefault="00D95921" w:rsidP="00082A2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733AD8">
        <w:rPr>
          <w:rFonts w:ascii="Times New Roman" w:hAnsi="Times New Roman"/>
          <w:sz w:val="28"/>
          <w:szCs w:val="28"/>
          <w:lang w:eastAsia="ru-RU"/>
        </w:rPr>
        <w:t>3.</w:t>
      </w:r>
      <w:r w:rsidR="008757B8" w:rsidRPr="00733AD8">
        <w:rPr>
          <w:rFonts w:ascii="Times New Roman" w:hAnsi="Times New Roman"/>
          <w:sz w:val="28"/>
          <w:szCs w:val="28"/>
          <w:lang w:eastAsia="ru-RU"/>
        </w:rPr>
        <w:t>6</w:t>
      </w:r>
      <w:r w:rsidRPr="00733AD8">
        <w:rPr>
          <w:rFonts w:ascii="Times New Roman" w:hAnsi="Times New Roman"/>
          <w:sz w:val="28"/>
          <w:szCs w:val="28"/>
          <w:lang w:eastAsia="ru-RU"/>
        </w:rPr>
        <w:t xml:space="preserve">. Привлечение к осуществлению полномочий в выходной или нерабочий праздничный </w:t>
      </w:r>
      <w:r w:rsidRPr="0031788F">
        <w:rPr>
          <w:rFonts w:ascii="Times New Roman" w:hAnsi="Times New Roman"/>
          <w:sz w:val="28"/>
          <w:szCs w:val="28"/>
          <w:lang w:eastAsia="ru-RU"/>
        </w:rPr>
        <w:t xml:space="preserve">день, не связанное с исполнением должностных обязанностей, не </w:t>
      </w:r>
      <w:r w:rsidRPr="00CC635C">
        <w:rPr>
          <w:rFonts w:ascii="Times New Roman" w:hAnsi="Times New Roman"/>
          <w:sz w:val="28"/>
          <w:szCs w:val="28"/>
          <w:lang w:eastAsia="ru-RU"/>
        </w:rPr>
        <w:t>допускается.</w:t>
      </w:r>
    </w:p>
    <w:p w14:paraId="1A934FE6" w14:textId="6DD50F0B" w:rsidR="00E07067" w:rsidRDefault="000F251B" w:rsidP="00E07067">
      <w:pPr>
        <w:autoSpaceDE w:val="0"/>
        <w:autoSpaceDN w:val="0"/>
        <w:adjustRightInd w:val="0"/>
        <w:spacing w:before="280" w:after="100" w:afterAutospacing="1" w:line="240" w:lineRule="auto"/>
        <w:ind w:firstLine="567"/>
        <w:contextualSpacing/>
        <w:jc w:val="both"/>
        <w:rPr>
          <w:rFonts w:ascii="Times New Roman" w:eastAsia="Times New Roman" w:hAnsi="Times New Roman"/>
          <w:sz w:val="28"/>
          <w:szCs w:val="28"/>
          <w:lang w:eastAsia="ru-RU"/>
        </w:rPr>
      </w:pPr>
      <w:r w:rsidRPr="00CC635C">
        <w:rPr>
          <w:rFonts w:ascii="Times New Roman" w:hAnsi="Times New Roman"/>
          <w:sz w:val="28"/>
          <w:szCs w:val="28"/>
          <w:lang w:eastAsia="ru-RU"/>
        </w:rPr>
        <w:t>3.</w:t>
      </w:r>
      <w:r w:rsidR="008757B8" w:rsidRPr="00CC635C">
        <w:rPr>
          <w:rFonts w:ascii="Times New Roman" w:hAnsi="Times New Roman"/>
          <w:sz w:val="28"/>
          <w:szCs w:val="28"/>
          <w:lang w:eastAsia="ru-RU"/>
        </w:rPr>
        <w:t>7</w:t>
      </w:r>
      <w:r w:rsidR="00CB37BB" w:rsidRPr="00CC635C">
        <w:rPr>
          <w:rFonts w:ascii="Times New Roman" w:hAnsi="Times New Roman"/>
          <w:sz w:val="28"/>
          <w:szCs w:val="28"/>
          <w:lang w:eastAsia="ru-RU"/>
        </w:rPr>
        <w:t xml:space="preserve">. </w:t>
      </w:r>
      <w:r w:rsidR="00F84B3A" w:rsidRPr="00CC635C">
        <w:rPr>
          <w:rFonts w:ascii="Times New Roman" w:hAnsi="Times New Roman"/>
          <w:sz w:val="28"/>
          <w:szCs w:val="28"/>
          <w:lang w:eastAsia="ru-RU"/>
        </w:rPr>
        <w:t xml:space="preserve">Лицом, </w:t>
      </w:r>
      <w:r w:rsidR="00D30F68" w:rsidRPr="00CC635C">
        <w:rPr>
          <w:rFonts w:ascii="Times New Roman" w:hAnsi="Times New Roman"/>
          <w:sz w:val="28"/>
          <w:szCs w:val="28"/>
          <w:lang w:eastAsia="ru-RU"/>
        </w:rPr>
        <w:t>ответственным за формирование соо</w:t>
      </w:r>
      <w:r w:rsidR="009A352B" w:rsidRPr="00CC635C">
        <w:rPr>
          <w:rFonts w:ascii="Times New Roman" w:hAnsi="Times New Roman"/>
          <w:sz w:val="28"/>
          <w:szCs w:val="28"/>
          <w:lang w:eastAsia="ru-RU"/>
        </w:rPr>
        <w:t>тветствующего графика (график осуществления полномочий лица, замещающего муниципальную должность, в выходные и нерабочие праздничные дни</w:t>
      </w:r>
      <w:r w:rsidR="00E07067" w:rsidRPr="00CC635C">
        <w:rPr>
          <w:rFonts w:ascii="Times New Roman" w:hAnsi="Times New Roman"/>
          <w:sz w:val="28"/>
          <w:szCs w:val="28"/>
          <w:lang w:eastAsia="ru-RU"/>
        </w:rPr>
        <w:t xml:space="preserve"> или график рабочих поездок в населенные пункты района</w:t>
      </w:r>
      <w:r w:rsidR="009A352B" w:rsidRPr="00CC635C">
        <w:rPr>
          <w:rFonts w:ascii="Times New Roman" w:hAnsi="Times New Roman"/>
          <w:sz w:val="28"/>
          <w:szCs w:val="28"/>
          <w:lang w:eastAsia="ru-RU"/>
        </w:rPr>
        <w:t>)</w:t>
      </w:r>
      <w:r w:rsidR="00F84B3A" w:rsidRPr="00CC635C">
        <w:rPr>
          <w:rFonts w:ascii="Times New Roman" w:hAnsi="Times New Roman"/>
          <w:sz w:val="28"/>
          <w:szCs w:val="28"/>
          <w:lang w:eastAsia="ru-RU"/>
        </w:rPr>
        <w:t xml:space="preserve">, формируется Отчет об осуществлении полномочий </w:t>
      </w:r>
      <w:r w:rsidR="00CC0680" w:rsidRPr="00CC635C">
        <w:rPr>
          <w:rFonts w:ascii="Times New Roman" w:hAnsi="Times New Roman"/>
          <w:sz w:val="28"/>
          <w:szCs w:val="28"/>
          <w:lang w:eastAsia="ru-RU"/>
        </w:rPr>
        <w:t>в выходной или нерабочий праздничный день</w:t>
      </w:r>
      <w:r w:rsidR="00E07067" w:rsidRPr="00CC635C">
        <w:rPr>
          <w:rFonts w:ascii="Times New Roman" w:hAnsi="Times New Roman"/>
          <w:sz w:val="28"/>
          <w:szCs w:val="28"/>
          <w:lang w:eastAsia="ru-RU"/>
        </w:rPr>
        <w:t xml:space="preserve"> или о рабочих поездках главы района</w:t>
      </w:r>
      <w:r w:rsidR="00CC0680" w:rsidRPr="00CC635C">
        <w:rPr>
          <w:rFonts w:ascii="Times New Roman" w:hAnsi="Times New Roman"/>
          <w:sz w:val="28"/>
          <w:szCs w:val="28"/>
          <w:lang w:eastAsia="ru-RU"/>
        </w:rPr>
        <w:t xml:space="preserve"> </w:t>
      </w:r>
      <w:r w:rsidR="00F84B3A" w:rsidRPr="00CC635C">
        <w:rPr>
          <w:rFonts w:ascii="Times New Roman" w:hAnsi="Times New Roman"/>
          <w:sz w:val="28"/>
          <w:szCs w:val="28"/>
          <w:lang w:eastAsia="ru-RU"/>
        </w:rPr>
        <w:t xml:space="preserve">по форме, согласно приложению </w:t>
      </w:r>
      <w:r w:rsidR="003C116B" w:rsidRPr="00CC635C">
        <w:rPr>
          <w:rFonts w:ascii="Times New Roman" w:hAnsi="Times New Roman"/>
          <w:sz w:val="28"/>
          <w:szCs w:val="28"/>
          <w:lang w:eastAsia="ru-RU"/>
        </w:rPr>
        <w:t>3</w:t>
      </w:r>
      <w:r w:rsidR="00F84B3A" w:rsidRPr="00CC635C">
        <w:rPr>
          <w:rFonts w:ascii="Times New Roman" w:hAnsi="Times New Roman"/>
          <w:sz w:val="28"/>
          <w:szCs w:val="28"/>
          <w:lang w:eastAsia="ru-RU"/>
        </w:rPr>
        <w:t xml:space="preserve"> к Порядку</w:t>
      </w:r>
      <w:r w:rsidR="0031788F" w:rsidRPr="00CC635C">
        <w:rPr>
          <w:rFonts w:ascii="Times New Roman" w:hAnsi="Times New Roman"/>
          <w:sz w:val="28"/>
          <w:szCs w:val="28"/>
          <w:lang w:eastAsia="ru-RU"/>
        </w:rPr>
        <w:t>, не позднее 5</w:t>
      </w:r>
      <w:r w:rsidR="00D034CF" w:rsidRPr="00CC635C">
        <w:rPr>
          <w:rFonts w:ascii="Times New Roman" w:hAnsi="Times New Roman"/>
          <w:sz w:val="28"/>
          <w:szCs w:val="28"/>
          <w:lang w:eastAsia="ru-RU"/>
        </w:rPr>
        <w:t>-го</w:t>
      </w:r>
      <w:r w:rsidR="0031788F" w:rsidRPr="00CC635C">
        <w:rPr>
          <w:rFonts w:ascii="Times New Roman" w:hAnsi="Times New Roman"/>
          <w:sz w:val="28"/>
          <w:szCs w:val="28"/>
          <w:lang w:eastAsia="ru-RU"/>
        </w:rPr>
        <w:t xml:space="preserve"> рабоч</w:t>
      </w:r>
      <w:r w:rsidR="00D034CF" w:rsidRPr="00CC635C">
        <w:rPr>
          <w:rFonts w:ascii="Times New Roman" w:hAnsi="Times New Roman"/>
          <w:sz w:val="28"/>
          <w:szCs w:val="28"/>
          <w:lang w:eastAsia="ru-RU"/>
        </w:rPr>
        <w:t>его дня, следующего за отчетным месяцем</w:t>
      </w:r>
      <w:r w:rsidR="00E07067" w:rsidRPr="00CC635C">
        <w:rPr>
          <w:rFonts w:ascii="Times New Roman" w:hAnsi="Times New Roman"/>
          <w:sz w:val="28"/>
          <w:szCs w:val="28"/>
          <w:lang w:eastAsia="ru-RU"/>
        </w:rPr>
        <w:t xml:space="preserve">, и направляется в отдел </w:t>
      </w:r>
      <w:r w:rsidR="00E07067" w:rsidRPr="00CC635C">
        <w:rPr>
          <w:rFonts w:ascii="Times New Roman" w:eastAsia="Times New Roman" w:hAnsi="Times New Roman"/>
          <w:sz w:val="28"/>
          <w:szCs w:val="28"/>
          <w:lang w:eastAsia="ru-RU"/>
        </w:rPr>
        <w:lastRenderedPageBreak/>
        <w:t>муниципальной службы, кадров и наград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w:t>
      </w:r>
    </w:p>
    <w:p w14:paraId="21AF03FF" w14:textId="77777777" w:rsidR="00311395" w:rsidRPr="00CC635C" w:rsidRDefault="00311395" w:rsidP="00E07067">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1D8CEA6C" w14:textId="23A37A8B" w:rsidR="00BE6B6C" w:rsidRPr="00DA1D3F" w:rsidRDefault="00BE6B6C" w:rsidP="00BE6B6C">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CC635C">
        <w:rPr>
          <w:rFonts w:ascii="Times New Roman" w:hAnsi="Times New Roman"/>
          <w:b/>
          <w:sz w:val="28"/>
          <w:szCs w:val="28"/>
          <w:lang w:eastAsia="ru-RU"/>
        </w:rPr>
        <w:t xml:space="preserve">Раздел </w:t>
      </w:r>
      <w:r w:rsidRPr="00CC635C">
        <w:rPr>
          <w:rFonts w:ascii="Times New Roman" w:hAnsi="Times New Roman"/>
          <w:b/>
          <w:sz w:val="28"/>
          <w:szCs w:val="28"/>
          <w:lang w:val="en-US" w:eastAsia="ru-RU"/>
        </w:rPr>
        <w:t>IV</w:t>
      </w:r>
      <w:r w:rsidRPr="00CC635C">
        <w:rPr>
          <w:rFonts w:ascii="Times New Roman" w:hAnsi="Times New Roman"/>
          <w:b/>
          <w:sz w:val="28"/>
          <w:szCs w:val="28"/>
          <w:lang w:eastAsia="ru-RU"/>
        </w:rPr>
        <w:t xml:space="preserve">. Оплата за осуществление полномочий в выходные и нерабочие </w:t>
      </w:r>
      <w:r w:rsidRPr="00DA1D3F">
        <w:rPr>
          <w:rFonts w:ascii="Times New Roman" w:hAnsi="Times New Roman"/>
          <w:b/>
          <w:sz w:val="28"/>
          <w:szCs w:val="28"/>
          <w:lang w:eastAsia="ru-RU"/>
        </w:rPr>
        <w:t>праздничные дни</w:t>
      </w:r>
      <w:r w:rsidRPr="00BE6B6C">
        <w:rPr>
          <w:rFonts w:ascii="Times New Roman" w:hAnsi="Times New Roman"/>
          <w:b/>
          <w:sz w:val="28"/>
          <w:szCs w:val="28"/>
          <w:lang w:eastAsia="ru-RU"/>
        </w:rPr>
        <w:t xml:space="preserve"> </w:t>
      </w:r>
      <w:r w:rsidRPr="0031788F">
        <w:rPr>
          <w:rFonts w:ascii="Times New Roman" w:hAnsi="Times New Roman"/>
          <w:b/>
          <w:sz w:val="28"/>
          <w:szCs w:val="28"/>
          <w:lang w:eastAsia="ru-RU"/>
        </w:rPr>
        <w:t>лиц</w:t>
      </w:r>
      <w:r>
        <w:rPr>
          <w:rFonts w:ascii="Times New Roman" w:hAnsi="Times New Roman"/>
          <w:b/>
          <w:sz w:val="28"/>
          <w:szCs w:val="28"/>
          <w:lang w:eastAsia="ru-RU"/>
        </w:rPr>
        <w:t>у</w:t>
      </w:r>
      <w:r w:rsidRPr="0031788F">
        <w:rPr>
          <w:rFonts w:ascii="Times New Roman" w:hAnsi="Times New Roman"/>
          <w:b/>
          <w:sz w:val="28"/>
          <w:szCs w:val="28"/>
          <w:lang w:eastAsia="ru-RU"/>
        </w:rPr>
        <w:t>, замещаю</w:t>
      </w:r>
      <w:r>
        <w:rPr>
          <w:rFonts w:ascii="Times New Roman" w:hAnsi="Times New Roman"/>
          <w:b/>
          <w:sz w:val="28"/>
          <w:szCs w:val="28"/>
          <w:lang w:eastAsia="ru-RU"/>
        </w:rPr>
        <w:t>щему</w:t>
      </w:r>
      <w:r w:rsidRPr="0031788F">
        <w:rPr>
          <w:rFonts w:ascii="Times New Roman" w:hAnsi="Times New Roman"/>
          <w:b/>
          <w:sz w:val="28"/>
          <w:szCs w:val="28"/>
          <w:lang w:eastAsia="ru-RU"/>
        </w:rPr>
        <w:t xml:space="preserve"> муниципальн</w:t>
      </w:r>
      <w:r>
        <w:rPr>
          <w:rFonts w:ascii="Times New Roman" w:hAnsi="Times New Roman"/>
          <w:b/>
          <w:sz w:val="28"/>
          <w:szCs w:val="28"/>
          <w:lang w:eastAsia="ru-RU"/>
        </w:rPr>
        <w:t>ую</w:t>
      </w:r>
      <w:r w:rsidRPr="0031788F">
        <w:rPr>
          <w:rFonts w:ascii="Times New Roman" w:hAnsi="Times New Roman"/>
          <w:b/>
          <w:sz w:val="28"/>
          <w:szCs w:val="28"/>
          <w:lang w:eastAsia="ru-RU"/>
        </w:rPr>
        <w:t xml:space="preserve"> </w:t>
      </w:r>
      <w:r w:rsidRPr="00DA1D3F">
        <w:rPr>
          <w:rFonts w:ascii="Times New Roman" w:hAnsi="Times New Roman"/>
          <w:b/>
          <w:sz w:val="28"/>
          <w:szCs w:val="28"/>
          <w:lang w:eastAsia="ru-RU"/>
        </w:rPr>
        <w:t>должност</w:t>
      </w:r>
      <w:r>
        <w:rPr>
          <w:rFonts w:ascii="Times New Roman" w:hAnsi="Times New Roman"/>
          <w:b/>
          <w:sz w:val="28"/>
          <w:szCs w:val="28"/>
          <w:lang w:eastAsia="ru-RU"/>
        </w:rPr>
        <w:t>ь</w:t>
      </w:r>
    </w:p>
    <w:p w14:paraId="4209E203" w14:textId="77777777" w:rsidR="00BE6B6C" w:rsidRPr="0031788F" w:rsidRDefault="00BE6B6C" w:rsidP="00BE6B6C">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p>
    <w:p w14:paraId="7EAF044A" w14:textId="0F19A9DA" w:rsidR="00FB63FD" w:rsidRDefault="00BE6B6C"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4.1. Осуществление полномочий в выходной и нерабочий праздничный день лиц</w:t>
      </w:r>
      <w:r w:rsidR="004423FF">
        <w:rPr>
          <w:rFonts w:ascii="Times New Roman" w:hAnsi="Times New Roman"/>
          <w:sz w:val="28"/>
          <w:szCs w:val="28"/>
          <w:lang w:eastAsia="ru-RU"/>
        </w:rPr>
        <w:t>а</w:t>
      </w:r>
      <w:r>
        <w:rPr>
          <w:rFonts w:ascii="Times New Roman" w:hAnsi="Times New Roman"/>
          <w:sz w:val="28"/>
          <w:szCs w:val="28"/>
          <w:lang w:eastAsia="ru-RU"/>
        </w:rPr>
        <w:t xml:space="preserve">, замещающему муниципальную должность, оплачивается не менее чем в двойном размере. </w:t>
      </w:r>
    </w:p>
    <w:p w14:paraId="1C8ADDED" w14:textId="6695B728" w:rsidR="00BE6B6C" w:rsidRDefault="00BE6B6C" w:rsidP="004423FF">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По желанию лица, замещающего муниципальную должность, осуществлявшего полномочия в выходной или нерабочий праздничный день, ему может быть предоставлен другой день отдыха</w:t>
      </w:r>
      <w:r w:rsidR="00733AD8">
        <w:rPr>
          <w:rFonts w:ascii="Times New Roman" w:hAnsi="Times New Roman"/>
          <w:sz w:val="28"/>
          <w:szCs w:val="28"/>
          <w:lang w:eastAsia="ru-RU"/>
        </w:rPr>
        <w:t>. В этом случае осуществление полномочий в выходной или нерабочий праздничный день оплачивается в одинарном размере, а день отдыха оплате не подлежит.</w:t>
      </w:r>
    </w:p>
    <w:p w14:paraId="07F41C1A" w14:textId="09CFB865" w:rsidR="004423FF" w:rsidRDefault="004423FF" w:rsidP="004423FF">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 xml:space="preserve">4.2. Оплата в повышенном размере производится лицу, замещающему муниципальную должность, за часы, фактически отработанные в выходной или нерабочий праздничный день. </w:t>
      </w:r>
    </w:p>
    <w:p w14:paraId="59923D64" w14:textId="368511C4" w:rsidR="00733AD8" w:rsidRDefault="00733AD8" w:rsidP="004423FF">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4.</w:t>
      </w:r>
      <w:r w:rsidR="004423FF">
        <w:rPr>
          <w:rFonts w:ascii="Times New Roman" w:hAnsi="Times New Roman"/>
          <w:sz w:val="28"/>
          <w:szCs w:val="28"/>
          <w:lang w:eastAsia="ru-RU"/>
        </w:rPr>
        <w:t>3</w:t>
      </w:r>
      <w:r>
        <w:rPr>
          <w:rFonts w:ascii="Times New Roman" w:hAnsi="Times New Roman"/>
          <w:sz w:val="28"/>
          <w:szCs w:val="28"/>
          <w:lang w:eastAsia="ru-RU"/>
        </w:rPr>
        <w:t>. День отдыха, указанный в абзаце втором пункта 4.1. Положения, по желанию лица, замещающего муниципальную должность, может быть использован в течение одного года со дня осуществления полномочий в выходной или нерабочий праздничный день либо присоединен к отпуску, предоставляемому в указанный период.</w:t>
      </w:r>
    </w:p>
    <w:p w14:paraId="58A718A3" w14:textId="5E64A23A" w:rsidR="00660D4E" w:rsidRDefault="00CE7A0E" w:rsidP="00660D4E">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bookmarkStart w:id="2" w:name="_Hlk225245850"/>
      <w:r>
        <w:rPr>
          <w:rFonts w:ascii="Times New Roman" w:hAnsi="Times New Roman"/>
          <w:sz w:val="28"/>
          <w:szCs w:val="28"/>
          <w:lang w:eastAsia="ru-RU"/>
        </w:rPr>
        <w:t xml:space="preserve">4.4. </w:t>
      </w:r>
      <w:r w:rsidR="00660D4E">
        <w:rPr>
          <w:rFonts w:ascii="Times New Roman" w:hAnsi="Times New Roman"/>
          <w:sz w:val="28"/>
          <w:szCs w:val="28"/>
          <w:lang w:eastAsia="ru-RU"/>
        </w:rPr>
        <w:t>При прекращении полномочий лица, замещающего муниципальную должность, осуществляется выплата денежной компенсации неиспользованных дней отдыха, указанных в абзаце втором пункта 4.1. Положения, за осуществление полномочий в выходные или нерабочие праздничные дни в размере разницы между двойной и фактически произведенной одинарной платой за осуществление полномочий в указанные дни.</w:t>
      </w:r>
    </w:p>
    <w:bookmarkEnd w:id="2"/>
    <w:p w14:paraId="1D69153C" w14:textId="77777777" w:rsidR="00660D4E" w:rsidRDefault="00660D4E" w:rsidP="00660D4E">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1226662" w14:textId="149976BF" w:rsidR="00660D4E" w:rsidRDefault="00660D4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67D12044" w14:textId="77777777" w:rsidR="00660D4E" w:rsidRDefault="00660D4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2595130" w14:textId="478C7FFE"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4172024" w14:textId="3639025C"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441C51DF" w14:textId="0D7DB8AC"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B225E1A" w14:textId="6080C716"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4762874F" w14:textId="29EDC641"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1DB7C50" w14:textId="7C3CD496"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44B4824B" w14:textId="5BF73E34"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71A2B41" w14:textId="01FA38B4"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75E0DEE" w14:textId="6E495AAC"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F2868F4" w14:textId="1C4F24D8"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34541E5" w14:textId="32FDB659"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4A494B19" w14:textId="78D2E4F5"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4DA673E7" w14:textId="05B94A26"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05E567E" w14:textId="027D6A20" w:rsidR="00733AD8" w:rsidRDefault="00733AD8"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05CF544" w14:textId="2939E88E" w:rsidR="00696041" w:rsidRDefault="0069604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D9B5891" w14:textId="3BA1895E" w:rsidR="00696041" w:rsidRDefault="0069604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F1FBB0F" w14:textId="3F57F51B" w:rsidR="00696041" w:rsidRDefault="0069604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E5F08BF" w14:textId="77777777" w:rsidR="00AB5120" w:rsidRPr="0031788F" w:rsidRDefault="00AB5120" w:rsidP="00AB5120">
      <w:pPr>
        <w:autoSpaceDE w:val="0"/>
        <w:autoSpaceDN w:val="0"/>
        <w:adjustRightInd w:val="0"/>
        <w:spacing w:after="100" w:afterAutospacing="1" w:line="240" w:lineRule="auto"/>
        <w:ind w:left="5103"/>
        <w:contextualSpacing/>
        <w:jc w:val="both"/>
        <w:outlineLvl w:val="0"/>
        <w:rPr>
          <w:rFonts w:ascii="Times New Roman" w:hAnsi="Times New Roman"/>
          <w:sz w:val="28"/>
          <w:szCs w:val="28"/>
          <w:lang w:eastAsia="ru-RU"/>
        </w:rPr>
      </w:pPr>
      <w:r w:rsidRPr="0031788F">
        <w:rPr>
          <w:rFonts w:ascii="Times New Roman" w:hAnsi="Times New Roman"/>
          <w:sz w:val="28"/>
          <w:szCs w:val="28"/>
          <w:lang w:eastAsia="ru-RU"/>
        </w:rPr>
        <w:t xml:space="preserve">Приложение 1 к Порядку </w:t>
      </w:r>
      <w:r w:rsidRPr="0031788F">
        <w:rPr>
          <w:rFonts w:ascii="Times New Roman" w:hAnsi="Times New Roman"/>
          <w:bCs/>
          <w:sz w:val="28"/>
          <w:szCs w:val="28"/>
        </w:rPr>
        <w:t>направления в служебные командировки лиц, замещающих муниципальные должности в муниципальном образовании Нижневартовский район, а также привлечения к работе в выходные и нерабочие праздничные дни указанных лиц</w:t>
      </w:r>
    </w:p>
    <w:p w14:paraId="6EDF49C5" w14:textId="77777777" w:rsidR="00F84B3A" w:rsidRPr="0031788F" w:rsidRDefault="00F84B3A"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71E083A" w14:textId="77777777" w:rsidR="003309BA" w:rsidRPr="0031788F" w:rsidRDefault="003309BA"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highlight w:val="yellow"/>
          <w:lang w:eastAsia="ru-RU"/>
        </w:rPr>
      </w:pPr>
    </w:p>
    <w:p w14:paraId="76D32D22" w14:textId="77777777" w:rsidR="00FB63FD" w:rsidRPr="00DA1D3F" w:rsidRDefault="00FB63FD" w:rsidP="00FB63FD">
      <w:pPr>
        <w:autoSpaceDE w:val="0"/>
        <w:autoSpaceDN w:val="0"/>
        <w:adjustRightInd w:val="0"/>
        <w:spacing w:before="280" w:after="100" w:afterAutospacing="1" w:line="240" w:lineRule="auto"/>
        <w:ind w:left="4956" w:firstLine="708"/>
        <w:contextualSpacing/>
        <w:rPr>
          <w:rFonts w:ascii="Times New Roman" w:hAnsi="Times New Roman"/>
          <w:sz w:val="28"/>
          <w:szCs w:val="28"/>
          <w:lang w:eastAsia="ru-RU"/>
        </w:rPr>
      </w:pPr>
      <w:r w:rsidRPr="00DA1D3F">
        <w:rPr>
          <w:rFonts w:ascii="Times New Roman" w:hAnsi="Times New Roman"/>
          <w:sz w:val="28"/>
          <w:szCs w:val="28"/>
          <w:lang w:eastAsia="ru-RU"/>
        </w:rPr>
        <w:t>Утверждаю</w:t>
      </w:r>
    </w:p>
    <w:p w14:paraId="1E77577B" w14:textId="77777777" w:rsidR="00FB63FD" w:rsidRPr="00DA1D3F" w:rsidRDefault="00FB63FD" w:rsidP="00FB63FD">
      <w:pPr>
        <w:autoSpaceDE w:val="0"/>
        <w:autoSpaceDN w:val="0"/>
        <w:adjustRightInd w:val="0"/>
        <w:spacing w:before="280" w:after="100" w:afterAutospacing="1" w:line="240" w:lineRule="auto"/>
        <w:ind w:left="4956" w:firstLine="708"/>
        <w:contextualSpacing/>
        <w:rPr>
          <w:rFonts w:ascii="Times New Roman" w:hAnsi="Times New Roman"/>
          <w:sz w:val="28"/>
          <w:szCs w:val="28"/>
          <w:lang w:eastAsia="ru-RU"/>
        </w:rPr>
      </w:pPr>
      <w:r w:rsidRPr="00DA1D3F">
        <w:rPr>
          <w:rFonts w:ascii="Times New Roman" w:hAnsi="Times New Roman"/>
          <w:sz w:val="28"/>
          <w:szCs w:val="28"/>
          <w:lang w:eastAsia="ru-RU"/>
        </w:rPr>
        <w:t xml:space="preserve">Глава района </w:t>
      </w:r>
    </w:p>
    <w:p w14:paraId="6363D356" w14:textId="77777777" w:rsidR="00FB63FD" w:rsidRPr="00DA1D3F" w:rsidRDefault="00FB63FD" w:rsidP="00FB63FD">
      <w:pPr>
        <w:autoSpaceDE w:val="0"/>
        <w:autoSpaceDN w:val="0"/>
        <w:adjustRightInd w:val="0"/>
        <w:spacing w:before="280" w:after="100" w:afterAutospacing="1" w:line="240" w:lineRule="auto"/>
        <w:ind w:left="4956" w:firstLine="708"/>
        <w:contextualSpacing/>
        <w:rPr>
          <w:rFonts w:ascii="Times New Roman" w:hAnsi="Times New Roman"/>
          <w:sz w:val="28"/>
          <w:szCs w:val="28"/>
          <w:lang w:eastAsia="ru-RU"/>
        </w:rPr>
      </w:pPr>
    </w:p>
    <w:p w14:paraId="07AF794A" w14:textId="77777777" w:rsidR="00FB63FD" w:rsidRPr="00DA1D3F" w:rsidRDefault="00FB63FD" w:rsidP="00FB63FD">
      <w:pPr>
        <w:autoSpaceDE w:val="0"/>
        <w:autoSpaceDN w:val="0"/>
        <w:adjustRightInd w:val="0"/>
        <w:spacing w:before="280" w:after="100" w:afterAutospacing="1" w:line="240" w:lineRule="auto"/>
        <w:ind w:left="4956" w:firstLine="708"/>
        <w:contextualSpacing/>
        <w:rPr>
          <w:rFonts w:ascii="Times New Roman" w:hAnsi="Times New Roman"/>
          <w:sz w:val="28"/>
          <w:szCs w:val="28"/>
          <w:lang w:eastAsia="ru-RU"/>
        </w:rPr>
      </w:pPr>
    </w:p>
    <w:p w14:paraId="71CCC6B3" w14:textId="77777777" w:rsidR="00FB63FD" w:rsidRPr="00DA1D3F" w:rsidRDefault="00FB63FD" w:rsidP="00FB63FD">
      <w:pPr>
        <w:autoSpaceDE w:val="0"/>
        <w:autoSpaceDN w:val="0"/>
        <w:adjustRightInd w:val="0"/>
        <w:spacing w:before="280" w:after="100" w:afterAutospacing="1" w:line="240" w:lineRule="auto"/>
        <w:ind w:firstLine="540"/>
        <w:contextualSpacing/>
        <w:jc w:val="center"/>
        <w:rPr>
          <w:rFonts w:ascii="Times New Roman" w:hAnsi="Times New Roman"/>
          <w:sz w:val="28"/>
          <w:szCs w:val="28"/>
          <w:lang w:eastAsia="ru-RU"/>
        </w:rPr>
      </w:pPr>
      <w:r w:rsidRPr="00DA1D3F">
        <w:rPr>
          <w:rFonts w:ascii="Times New Roman" w:hAnsi="Times New Roman"/>
          <w:sz w:val="28"/>
          <w:szCs w:val="28"/>
          <w:lang w:eastAsia="ru-RU"/>
        </w:rPr>
        <w:t xml:space="preserve">График рабочей поездки главы района </w:t>
      </w:r>
    </w:p>
    <w:p w14:paraId="57EFB16B" w14:textId="77777777" w:rsidR="00FB63FD" w:rsidRPr="00DA1D3F" w:rsidRDefault="00FB63FD" w:rsidP="00FB63FD">
      <w:pPr>
        <w:autoSpaceDE w:val="0"/>
        <w:autoSpaceDN w:val="0"/>
        <w:adjustRightInd w:val="0"/>
        <w:spacing w:before="280" w:after="100" w:afterAutospacing="1" w:line="240" w:lineRule="auto"/>
        <w:ind w:firstLine="540"/>
        <w:contextualSpacing/>
        <w:jc w:val="center"/>
        <w:rPr>
          <w:rFonts w:ascii="Times New Roman" w:hAnsi="Times New Roman"/>
          <w:sz w:val="28"/>
          <w:szCs w:val="28"/>
          <w:lang w:eastAsia="ru-RU"/>
        </w:rPr>
      </w:pPr>
      <w:r w:rsidRPr="00DA1D3F">
        <w:rPr>
          <w:rFonts w:ascii="Times New Roman" w:hAnsi="Times New Roman"/>
          <w:sz w:val="28"/>
          <w:szCs w:val="28"/>
          <w:lang w:eastAsia="ru-RU"/>
        </w:rPr>
        <w:t>в населенные пункты Нижневартовского района</w:t>
      </w:r>
    </w:p>
    <w:p w14:paraId="21764165" w14:textId="77777777" w:rsidR="00FB63FD" w:rsidRPr="00DA1D3F" w:rsidRDefault="00FB63FD" w:rsidP="00FB63FD">
      <w:pPr>
        <w:autoSpaceDE w:val="0"/>
        <w:autoSpaceDN w:val="0"/>
        <w:adjustRightInd w:val="0"/>
        <w:spacing w:before="280" w:after="100" w:afterAutospacing="1" w:line="240" w:lineRule="auto"/>
        <w:ind w:firstLine="540"/>
        <w:contextualSpacing/>
        <w:jc w:val="center"/>
        <w:rPr>
          <w:rFonts w:ascii="Times New Roman" w:hAnsi="Times New Roman"/>
          <w:sz w:val="28"/>
          <w:szCs w:val="28"/>
          <w:lang w:eastAsia="ru-RU"/>
        </w:rPr>
      </w:pPr>
      <w:r w:rsidRPr="00DA1D3F">
        <w:rPr>
          <w:rFonts w:ascii="Times New Roman" w:hAnsi="Times New Roman"/>
          <w:sz w:val="28"/>
          <w:szCs w:val="28"/>
          <w:lang w:eastAsia="ru-RU"/>
        </w:rPr>
        <w:t xml:space="preserve">Дата  </w:t>
      </w:r>
    </w:p>
    <w:p w14:paraId="50B78C44" w14:textId="77777777" w:rsidR="00FB63FD" w:rsidRPr="00DA1D3F" w:rsidRDefault="00FB63FD" w:rsidP="00FB63FD">
      <w:pPr>
        <w:autoSpaceDE w:val="0"/>
        <w:autoSpaceDN w:val="0"/>
        <w:adjustRightInd w:val="0"/>
        <w:spacing w:before="280" w:after="100" w:afterAutospacing="1" w:line="240" w:lineRule="auto"/>
        <w:contextualSpacing/>
        <w:rPr>
          <w:rFonts w:ascii="Times New Roman" w:hAnsi="Times New Roman"/>
          <w:sz w:val="28"/>
          <w:szCs w:val="28"/>
          <w:lang w:eastAsia="ru-RU"/>
        </w:rPr>
      </w:pPr>
    </w:p>
    <w:tbl>
      <w:tblPr>
        <w:tblStyle w:val="ae"/>
        <w:tblW w:w="0" w:type="auto"/>
        <w:tblLook w:val="04A0" w:firstRow="1" w:lastRow="0" w:firstColumn="1" w:lastColumn="0" w:noHBand="0" w:noVBand="1"/>
      </w:tblPr>
      <w:tblGrid>
        <w:gridCol w:w="1598"/>
        <w:gridCol w:w="3685"/>
        <w:gridCol w:w="3969"/>
      </w:tblGrid>
      <w:tr w:rsidR="00DA1D3F" w:rsidRPr="00DA1D3F" w14:paraId="04C9766C" w14:textId="77777777" w:rsidTr="007B4047">
        <w:tc>
          <w:tcPr>
            <w:tcW w:w="1555" w:type="dxa"/>
          </w:tcPr>
          <w:p w14:paraId="2C8CFEF8" w14:textId="77777777" w:rsidR="00FB63FD" w:rsidRPr="00DA1D3F" w:rsidRDefault="00FB63FD" w:rsidP="007B4047">
            <w:pPr>
              <w:autoSpaceDE w:val="0"/>
              <w:autoSpaceDN w:val="0"/>
              <w:adjustRightInd w:val="0"/>
              <w:spacing w:before="280" w:after="100" w:afterAutospacing="1" w:line="240" w:lineRule="auto"/>
              <w:contextualSpacing/>
              <w:jc w:val="center"/>
              <w:rPr>
                <w:rFonts w:ascii="Times New Roman" w:hAnsi="Times New Roman"/>
                <w:sz w:val="28"/>
                <w:szCs w:val="28"/>
                <w:lang w:eastAsia="ru-RU"/>
              </w:rPr>
            </w:pPr>
            <w:r w:rsidRPr="00DA1D3F">
              <w:rPr>
                <w:rFonts w:ascii="Times New Roman" w:hAnsi="Times New Roman"/>
                <w:sz w:val="28"/>
                <w:szCs w:val="28"/>
                <w:lang w:eastAsia="ru-RU"/>
              </w:rPr>
              <w:t>Время проведения</w:t>
            </w:r>
          </w:p>
        </w:tc>
        <w:tc>
          <w:tcPr>
            <w:tcW w:w="3685" w:type="dxa"/>
          </w:tcPr>
          <w:p w14:paraId="381E4A02" w14:textId="77777777" w:rsidR="00FB63FD" w:rsidRPr="00DA1D3F" w:rsidRDefault="00FB63FD" w:rsidP="007B4047">
            <w:pPr>
              <w:autoSpaceDE w:val="0"/>
              <w:autoSpaceDN w:val="0"/>
              <w:adjustRightInd w:val="0"/>
              <w:spacing w:before="280" w:after="100" w:afterAutospacing="1" w:line="240" w:lineRule="auto"/>
              <w:contextualSpacing/>
              <w:jc w:val="center"/>
              <w:rPr>
                <w:rFonts w:ascii="Times New Roman" w:hAnsi="Times New Roman"/>
                <w:sz w:val="28"/>
                <w:szCs w:val="28"/>
                <w:lang w:eastAsia="ru-RU"/>
              </w:rPr>
            </w:pPr>
            <w:r w:rsidRPr="00DA1D3F">
              <w:rPr>
                <w:rFonts w:ascii="Times New Roman" w:hAnsi="Times New Roman"/>
                <w:sz w:val="28"/>
                <w:szCs w:val="28"/>
                <w:lang w:eastAsia="ru-RU"/>
              </w:rPr>
              <w:t>Наименование мероприятия, место проведения</w:t>
            </w:r>
          </w:p>
        </w:tc>
        <w:tc>
          <w:tcPr>
            <w:tcW w:w="3969" w:type="dxa"/>
          </w:tcPr>
          <w:p w14:paraId="7D0A075D" w14:textId="77777777" w:rsidR="00FB63FD" w:rsidRPr="00DA1D3F" w:rsidRDefault="00FB63FD" w:rsidP="007B4047">
            <w:pPr>
              <w:autoSpaceDE w:val="0"/>
              <w:autoSpaceDN w:val="0"/>
              <w:adjustRightInd w:val="0"/>
              <w:spacing w:before="280" w:after="100" w:afterAutospacing="1" w:line="240" w:lineRule="auto"/>
              <w:contextualSpacing/>
              <w:jc w:val="center"/>
              <w:rPr>
                <w:rFonts w:ascii="Times New Roman" w:hAnsi="Times New Roman"/>
                <w:sz w:val="28"/>
                <w:szCs w:val="28"/>
                <w:lang w:eastAsia="ru-RU"/>
              </w:rPr>
            </w:pPr>
            <w:r w:rsidRPr="00DA1D3F">
              <w:rPr>
                <w:rFonts w:ascii="Times New Roman" w:hAnsi="Times New Roman"/>
                <w:sz w:val="28"/>
                <w:szCs w:val="28"/>
                <w:lang w:eastAsia="ru-RU"/>
              </w:rPr>
              <w:t>Ответственный за проведения мероприятия</w:t>
            </w:r>
          </w:p>
        </w:tc>
      </w:tr>
      <w:tr w:rsidR="00DA1D3F" w:rsidRPr="00DA1D3F" w14:paraId="21B2D126" w14:textId="77777777" w:rsidTr="007B4047">
        <w:tc>
          <w:tcPr>
            <w:tcW w:w="1555" w:type="dxa"/>
          </w:tcPr>
          <w:p w14:paraId="3FD0B59F" w14:textId="77777777" w:rsidR="00FB63FD" w:rsidRPr="00DA1D3F" w:rsidRDefault="00FB63FD" w:rsidP="007B4047">
            <w:pPr>
              <w:autoSpaceDE w:val="0"/>
              <w:autoSpaceDN w:val="0"/>
              <w:adjustRightInd w:val="0"/>
              <w:spacing w:before="280" w:after="100" w:afterAutospacing="1" w:line="240" w:lineRule="auto"/>
              <w:contextualSpacing/>
              <w:rPr>
                <w:rFonts w:ascii="Times New Roman" w:hAnsi="Times New Roman"/>
                <w:sz w:val="28"/>
                <w:szCs w:val="28"/>
                <w:lang w:eastAsia="ru-RU"/>
              </w:rPr>
            </w:pPr>
          </w:p>
        </w:tc>
        <w:tc>
          <w:tcPr>
            <w:tcW w:w="3685" w:type="dxa"/>
          </w:tcPr>
          <w:p w14:paraId="44D46AEE" w14:textId="77777777" w:rsidR="00FB63FD" w:rsidRPr="00DA1D3F" w:rsidRDefault="00FB63FD" w:rsidP="007B4047">
            <w:pPr>
              <w:autoSpaceDE w:val="0"/>
              <w:autoSpaceDN w:val="0"/>
              <w:adjustRightInd w:val="0"/>
              <w:spacing w:before="280" w:after="100" w:afterAutospacing="1" w:line="240" w:lineRule="auto"/>
              <w:contextualSpacing/>
              <w:rPr>
                <w:rFonts w:ascii="Times New Roman" w:hAnsi="Times New Roman"/>
                <w:sz w:val="28"/>
                <w:szCs w:val="28"/>
                <w:lang w:eastAsia="ru-RU"/>
              </w:rPr>
            </w:pPr>
          </w:p>
        </w:tc>
        <w:tc>
          <w:tcPr>
            <w:tcW w:w="3969" w:type="dxa"/>
          </w:tcPr>
          <w:p w14:paraId="241701F5" w14:textId="77777777" w:rsidR="00FB63FD" w:rsidRPr="00DA1D3F" w:rsidRDefault="00FB63FD" w:rsidP="007B4047">
            <w:pPr>
              <w:autoSpaceDE w:val="0"/>
              <w:autoSpaceDN w:val="0"/>
              <w:adjustRightInd w:val="0"/>
              <w:spacing w:before="280" w:after="100" w:afterAutospacing="1" w:line="240" w:lineRule="auto"/>
              <w:contextualSpacing/>
              <w:rPr>
                <w:rFonts w:ascii="Times New Roman" w:hAnsi="Times New Roman"/>
                <w:sz w:val="28"/>
                <w:szCs w:val="28"/>
                <w:lang w:eastAsia="ru-RU"/>
              </w:rPr>
            </w:pPr>
          </w:p>
        </w:tc>
      </w:tr>
      <w:tr w:rsidR="00DA1D3F" w:rsidRPr="00DA1D3F" w14:paraId="1D782DB8" w14:textId="77777777" w:rsidTr="007B4047">
        <w:tc>
          <w:tcPr>
            <w:tcW w:w="1555" w:type="dxa"/>
          </w:tcPr>
          <w:p w14:paraId="640E5AAC" w14:textId="77777777" w:rsidR="00FB63FD" w:rsidRPr="00DA1D3F" w:rsidRDefault="00FB63FD" w:rsidP="007B4047">
            <w:pPr>
              <w:autoSpaceDE w:val="0"/>
              <w:autoSpaceDN w:val="0"/>
              <w:adjustRightInd w:val="0"/>
              <w:spacing w:before="280" w:after="100" w:afterAutospacing="1" w:line="240" w:lineRule="auto"/>
              <w:contextualSpacing/>
              <w:rPr>
                <w:rFonts w:ascii="Times New Roman" w:hAnsi="Times New Roman"/>
                <w:sz w:val="28"/>
                <w:szCs w:val="28"/>
                <w:lang w:eastAsia="ru-RU"/>
              </w:rPr>
            </w:pPr>
          </w:p>
        </w:tc>
        <w:tc>
          <w:tcPr>
            <w:tcW w:w="3685" w:type="dxa"/>
          </w:tcPr>
          <w:p w14:paraId="15B95759" w14:textId="77777777" w:rsidR="00FB63FD" w:rsidRPr="00DA1D3F" w:rsidRDefault="00FB63FD" w:rsidP="007B4047">
            <w:pPr>
              <w:autoSpaceDE w:val="0"/>
              <w:autoSpaceDN w:val="0"/>
              <w:adjustRightInd w:val="0"/>
              <w:spacing w:before="280" w:after="100" w:afterAutospacing="1" w:line="240" w:lineRule="auto"/>
              <w:contextualSpacing/>
              <w:rPr>
                <w:rFonts w:ascii="Times New Roman" w:hAnsi="Times New Roman"/>
                <w:sz w:val="28"/>
                <w:szCs w:val="28"/>
                <w:lang w:eastAsia="ru-RU"/>
              </w:rPr>
            </w:pPr>
          </w:p>
        </w:tc>
        <w:tc>
          <w:tcPr>
            <w:tcW w:w="3969" w:type="dxa"/>
          </w:tcPr>
          <w:p w14:paraId="0258A32A" w14:textId="77777777" w:rsidR="00FB63FD" w:rsidRPr="00DA1D3F" w:rsidRDefault="00FB63FD" w:rsidP="007B4047">
            <w:pPr>
              <w:autoSpaceDE w:val="0"/>
              <w:autoSpaceDN w:val="0"/>
              <w:adjustRightInd w:val="0"/>
              <w:spacing w:before="280" w:after="100" w:afterAutospacing="1" w:line="240" w:lineRule="auto"/>
              <w:contextualSpacing/>
              <w:rPr>
                <w:rFonts w:ascii="Times New Roman" w:hAnsi="Times New Roman"/>
                <w:sz w:val="28"/>
                <w:szCs w:val="28"/>
                <w:lang w:eastAsia="ru-RU"/>
              </w:rPr>
            </w:pPr>
          </w:p>
        </w:tc>
      </w:tr>
    </w:tbl>
    <w:p w14:paraId="267EACD0" w14:textId="77777777" w:rsidR="00FB63FD" w:rsidRPr="00DA1D3F" w:rsidRDefault="00FB63FD" w:rsidP="00FB63FD">
      <w:pPr>
        <w:autoSpaceDE w:val="0"/>
        <w:autoSpaceDN w:val="0"/>
        <w:adjustRightInd w:val="0"/>
        <w:spacing w:before="280" w:after="100" w:afterAutospacing="1" w:line="240" w:lineRule="auto"/>
        <w:contextualSpacing/>
        <w:rPr>
          <w:rFonts w:ascii="Times New Roman" w:hAnsi="Times New Roman"/>
          <w:sz w:val="28"/>
          <w:szCs w:val="28"/>
          <w:lang w:eastAsia="ru-RU"/>
        </w:rPr>
      </w:pPr>
    </w:p>
    <w:p w14:paraId="262E3DB6" w14:textId="77777777" w:rsidR="00055FD7" w:rsidRPr="00DA1D3F" w:rsidRDefault="00055FD7" w:rsidP="00DE3D4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7024223" w14:textId="64B85E2F" w:rsidR="00DE3D43" w:rsidRDefault="00DE3D43"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10021AE0" w14:textId="3BCDC922"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60A9FB4F" w14:textId="741AFD5B"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4A768F55" w14:textId="416592B6"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70BA19FE" w14:textId="2E842939"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1F2E449A" w14:textId="4D0A9A11"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2AC55B03" w14:textId="70415DF3"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16BE27A5" w14:textId="18039BDE"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5D7F4C98" w14:textId="77AA3EDA"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593A3704" w14:textId="295D7E2E"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02BE6981" w14:textId="5DE23594"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4A2E660E" w14:textId="710DF828"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3FF604E7" w14:textId="5C26DAD2"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59A5A060" w14:textId="420666E8"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0AA69891" w14:textId="3437B4B0"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581B9EC0" w14:textId="36A60B49"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1B0BB9B3" w14:textId="2BDFDB20"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45E61EF6" w14:textId="283E9005" w:rsidR="00FB63FD"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0327E2B1" w14:textId="77777777" w:rsidR="00FB63FD" w:rsidRPr="0031788F" w:rsidRDefault="00FB63FD" w:rsidP="00DE3D43">
      <w:pPr>
        <w:autoSpaceDE w:val="0"/>
        <w:autoSpaceDN w:val="0"/>
        <w:adjustRightInd w:val="0"/>
        <w:spacing w:after="100" w:afterAutospacing="1" w:line="240" w:lineRule="auto"/>
        <w:contextualSpacing/>
        <w:jc w:val="center"/>
        <w:outlineLvl w:val="0"/>
        <w:rPr>
          <w:rFonts w:ascii="Times New Roman" w:hAnsi="Times New Roman"/>
          <w:sz w:val="28"/>
          <w:szCs w:val="28"/>
          <w:lang w:eastAsia="ru-RU"/>
        </w:rPr>
      </w:pPr>
    </w:p>
    <w:p w14:paraId="43EAD2F5" w14:textId="77777777" w:rsidR="00AB5120" w:rsidRPr="0031788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2ABDB38" w14:textId="77777777" w:rsidR="00AB5120" w:rsidRPr="0031788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3958FC4A" w14:textId="00823EDD" w:rsidR="003C116B" w:rsidRPr="00DA1D3F" w:rsidRDefault="003C116B" w:rsidP="003C116B">
      <w:pPr>
        <w:autoSpaceDE w:val="0"/>
        <w:autoSpaceDN w:val="0"/>
        <w:adjustRightInd w:val="0"/>
        <w:spacing w:after="100" w:afterAutospacing="1" w:line="240" w:lineRule="auto"/>
        <w:ind w:left="5103"/>
        <w:contextualSpacing/>
        <w:jc w:val="both"/>
        <w:outlineLvl w:val="0"/>
        <w:rPr>
          <w:rFonts w:ascii="Times New Roman" w:hAnsi="Times New Roman"/>
          <w:sz w:val="28"/>
          <w:szCs w:val="28"/>
          <w:lang w:eastAsia="ru-RU"/>
        </w:rPr>
      </w:pPr>
      <w:r w:rsidRPr="00DA1D3F">
        <w:rPr>
          <w:rFonts w:ascii="Times New Roman" w:hAnsi="Times New Roman"/>
          <w:sz w:val="28"/>
          <w:szCs w:val="28"/>
          <w:lang w:eastAsia="ru-RU"/>
        </w:rPr>
        <w:t xml:space="preserve">Приложение 2 к Порядку </w:t>
      </w:r>
      <w:r w:rsidRPr="00DA1D3F">
        <w:rPr>
          <w:rFonts w:ascii="Times New Roman" w:hAnsi="Times New Roman"/>
          <w:bCs/>
          <w:sz w:val="28"/>
          <w:szCs w:val="28"/>
        </w:rPr>
        <w:t>направления в служебные командировки лиц, замещающих муниципальные должности в муниципальном образовании Нижневартовский район, а также привлечения к работе в выходные и нерабочие праздничные дни указанных лиц</w:t>
      </w:r>
    </w:p>
    <w:p w14:paraId="25D3760E" w14:textId="77777777" w:rsidR="003C116B" w:rsidRPr="00DA1D3F" w:rsidRDefault="003C116B" w:rsidP="003C116B">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189E9251" w14:textId="77777777" w:rsidR="003C116B" w:rsidRPr="00DA1D3F" w:rsidRDefault="003C116B" w:rsidP="003C116B">
      <w:pPr>
        <w:autoSpaceDE w:val="0"/>
        <w:autoSpaceDN w:val="0"/>
        <w:adjustRightInd w:val="0"/>
        <w:spacing w:before="280" w:after="100" w:afterAutospacing="1" w:line="240" w:lineRule="auto"/>
        <w:ind w:left="4956" w:firstLine="708"/>
        <w:contextualSpacing/>
        <w:rPr>
          <w:rFonts w:ascii="Times New Roman" w:hAnsi="Times New Roman"/>
          <w:sz w:val="28"/>
          <w:szCs w:val="28"/>
          <w:lang w:eastAsia="ru-RU"/>
        </w:rPr>
      </w:pPr>
    </w:p>
    <w:p w14:paraId="4C0765BE" w14:textId="77777777" w:rsidR="00752891" w:rsidRPr="00DA1D3F" w:rsidRDefault="00752891" w:rsidP="00752891">
      <w:pPr>
        <w:autoSpaceDE w:val="0"/>
        <w:autoSpaceDN w:val="0"/>
        <w:adjustRightInd w:val="0"/>
        <w:spacing w:before="280" w:after="100" w:afterAutospacing="1" w:line="240" w:lineRule="auto"/>
        <w:ind w:firstLine="567"/>
        <w:contextualSpacing/>
        <w:jc w:val="both"/>
        <w:rPr>
          <w:rFonts w:ascii="Times New Roman" w:hAnsi="Times New Roman"/>
          <w:sz w:val="28"/>
          <w:szCs w:val="28"/>
          <w:highlight w:val="yellow"/>
          <w:lang w:eastAsia="ru-RU"/>
        </w:rPr>
      </w:pPr>
    </w:p>
    <w:p w14:paraId="52D70C1B" w14:textId="77777777" w:rsidR="00752891" w:rsidRPr="00DA1D3F" w:rsidRDefault="00752891" w:rsidP="00752891">
      <w:pPr>
        <w:autoSpaceDE w:val="0"/>
        <w:autoSpaceDN w:val="0"/>
        <w:adjustRightInd w:val="0"/>
        <w:spacing w:before="280" w:after="100" w:afterAutospacing="1" w:line="240" w:lineRule="auto"/>
        <w:ind w:left="4956" w:firstLine="708"/>
        <w:contextualSpacing/>
        <w:rPr>
          <w:rFonts w:ascii="Times New Roman" w:hAnsi="Times New Roman"/>
          <w:sz w:val="28"/>
          <w:szCs w:val="28"/>
          <w:lang w:eastAsia="ru-RU"/>
        </w:rPr>
      </w:pPr>
      <w:r w:rsidRPr="00DA1D3F">
        <w:rPr>
          <w:rFonts w:ascii="Times New Roman" w:hAnsi="Times New Roman"/>
          <w:sz w:val="28"/>
          <w:szCs w:val="28"/>
          <w:lang w:eastAsia="ru-RU"/>
        </w:rPr>
        <w:t>Утверждаю</w:t>
      </w:r>
    </w:p>
    <w:p w14:paraId="1EF838BC" w14:textId="77777777" w:rsidR="00752891" w:rsidRPr="00DA1D3F" w:rsidRDefault="00752891" w:rsidP="00752891">
      <w:pPr>
        <w:autoSpaceDE w:val="0"/>
        <w:autoSpaceDN w:val="0"/>
        <w:adjustRightInd w:val="0"/>
        <w:spacing w:before="280" w:after="100" w:afterAutospacing="1" w:line="240" w:lineRule="auto"/>
        <w:ind w:left="4956" w:firstLine="708"/>
        <w:contextualSpacing/>
        <w:rPr>
          <w:rFonts w:ascii="Times New Roman" w:hAnsi="Times New Roman"/>
          <w:sz w:val="28"/>
          <w:szCs w:val="28"/>
          <w:lang w:eastAsia="ru-RU"/>
        </w:rPr>
      </w:pPr>
      <w:r w:rsidRPr="00DA1D3F">
        <w:rPr>
          <w:rFonts w:ascii="Times New Roman" w:hAnsi="Times New Roman"/>
          <w:sz w:val="28"/>
          <w:szCs w:val="28"/>
          <w:lang w:eastAsia="ru-RU"/>
        </w:rPr>
        <w:t xml:space="preserve">Глава района </w:t>
      </w:r>
    </w:p>
    <w:p w14:paraId="35E029BE" w14:textId="4CEC42AD" w:rsidR="00AB5120" w:rsidRPr="00DA1D3F" w:rsidRDefault="00AB5120" w:rsidP="003C116B">
      <w:pPr>
        <w:autoSpaceDE w:val="0"/>
        <w:autoSpaceDN w:val="0"/>
        <w:adjustRightInd w:val="0"/>
        <w:spacing w:before="280" w:after="100" w:afterAutospacing="1" w:line="240" w:lineRule="auto"/>
        <w:ind w:firstLine="540"/>
        <w:contextualSpacing/>
        <w:jc w:val="center"/>
        <w:rPr>
          <w:rFonts w:ascii="Times New Roman" w:hAnsi="Times New Roman"/>
          <w:sz w:val="28"/>
          <w:szCs w:val="28"/>
          <w:lang w:eastAsia="ru-RU"/>
        </w:rPr>
      </w:pPr>
    </w:p>
    <w:p w14:paraId="73AE2341" w14:textId="77777777" w:rsidR="00AB5120" w:rsidRPr="00DA1D3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7A8B6E85" w14:textId="77777777" w:rsidR="00AB5120" w:rsidRPr="00DA1D3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521BD289" w14:textId="77777777" w:rsidR="00AB5120" w:rsidRPr="00DA1D3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7E9B516A" w14:textId="77777777" w:rsidR="00FB63FD" w:rsidRPr="00DA1D3F" w:rsidRDefault="00FB63FD" w:rsidP="00FB6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График</w:t>
      </w:r>
    </w:p>
    <w:p w14:paraId="278F3F87" w14:textId="77777777" w:rsidR="00FB63FD" w:rsidRPr="00DA1D3F" w:rsidRDefault="00FB63FD" w:rsidP="00FB6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осуществления полномочий в выходные и нерабочие</w:t>
      </w:r>
    </w:p>
    <w:p w14:paraId="3D84E6CC" w14:textId="77777777" w:rsidR="00FB63FD" w:rsidRPr="00DA1D3F" w:rsidRDefault="00FB63FD" w:rsidP="00FB6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праздничные дни</w:t>
      </w:r>
    </w:p>
    <w:p w14:paraId="2E970843" w14:textId="77777777" w:rsidR="00FB63FD" w:rsidRPr="00DA1D3F" w:rsidRDefault="00FB63FD" w:rsidP="00FB6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________________________________________________</w:t>
      </w:r>
    </w:p>
    <w:p w14:paraId="7324B83F" w14:textId="77777777" w:rsidR="00FB63FD" w:rsidRPr="00DA1D3F" w:rsidRDefault="00FB63FD" w:rsidP="00FB6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(муниципальная должность)</w:t>
      </w:r>
    </w:p>
    <w:p w14:paraId="62BD34C8" w14:textId="77777777" w:rsidR="00FB63FD" w:rsidRPr="00DA1D3F" w:rsidRDefault="00FB63FD" w:rsidP="00FB6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Дата </w:t>
      </w:r>
    </w:p>
    <w:p w14:paraId="0F9ECC14" w14:textId="77777777" w:rsidR="00FB63FD" w:rsidRPr="00DA1D3F" w:rsidRDefault="00FB63FD" w:rsidP="00FB63FD">
      <w:pPr>
        <w:spacing w:after="0" w:line="288" w:lineRule="atLeast"/>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45"/>
        <w:gridCol w:w="2013"/>
        <w:gridCol w:w="1887"/>
        <w:gridCol w:w="1917"/>
        <w:gridCol w:w="2813"/>
      </w:tblGrid>
      <w:tr w:rsidR="00DA1D3F" w:rsidRPr="00DA1D3F" w14:paraId="2468E0AE" w14:textId="77777777" w:rsidTr="007B4047">
        <w:tc>
          <w:tcPr>
            <w:tcW w:w="0" w:type="auto"/>
            <w:tcBorders>
              <w:top w:val="single" w:sz="6" w:space="0" w:color="000000"/>
              <w:left w:val="single" w:sz="6" w:space="0" w:color="000000"/>
              <w:bottom w:val="single" w:sz="6" w:space="0" w:color="000000"/>
              <w:right w:val="single" w:sz="6" w:space="0" w:color="000000"/>
            </w:tcBorders>
            <w:hideMark/>
          </w:tcPr>
          <w:p w14:paraId="5A07D290"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7925BA19"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Наименование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37613E7A"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Дата проведения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28A6AFA7"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Место проведения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1DAD71A3"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Основание </w:t>
            </w:r>
          </w:p>
          <w:p w14:paraId="21ED3722"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(правовой акт, приглашение, письмо, телефонограмма и т.п.) </w:t>
            </w:r>
          </w:p>
        </w:tc>
      </w:tr>
      <w:tr w:rsidR="00DA1D3F" w:rsidRPr="00DA1D3F" w14:paraId="76B5A83C" w14:textId="77777777" w:rsidTr="007B4047">
        <w:tc>
          <w:tcPr>
            <w:tcW w:w="0" w:type="auto"/>
            <w:tcBorders>
              <w:top w:val="single" w:sz="6" w:space="0" w:color="000000"/>
              <w:left w:val="single" w:sz="6" w:space="0" w:color="000000"/>
              <w:bottom w:val="single" w:sz="6" w:space="0" w:color="000000"/>
              <w:right w:val="single" w:sz="6" w:space="0" w:color="000000"/>
            </w:tcBorders>
            <w:hideMark/>
          </w:tcPr>
          <w:p w14:paraId="66803811"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FF3E19B" w14:textId="77777777" w:rsidR="00FB63FD" w:rsidRPr="00DA1D3F" w:rsidRDefault="00FB63FD" w:rsidP="007B4047">
            <w:pPr>
              <w:spacing w:after="0" w:line="288" w:lineRule="atLeast"/>
              <w:jc w:val="both"/>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A22D3B2"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5202C15"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E47E1FF"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r>
      <w:tr w:rsidR="00DA1D3F" w:rsidRPr="00DA1D3F" w14:paraId="064103C4" w14:textId="77777777" w:rsidTr="007B4047">
        <w:tc>
          <w:tcPr>
            <w:tcW w:w="0" w:type="auto"/>
            <w:tcBorders>
              <w:top w:val="single" w:sz="6" w:space="0" w:color="000000"/>
              <w:left w:val="single" w:sz="6" w:space="0" w:color="000000"/>
              <w:bottom w:val="single" w:sz="6" w:space="0" w:color="000000"/>
              <w:right w:val="single" w:sz="6" w:space="0" w:color="000000"/>
            </w:tcBorders>
            <w:hideMark/>
          </w:tcPr>
          <w:p w14:paraId="3203F345"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5C986014" w14:textId="77777777" w:rsidR="00FB63FD" w:rsidRPr="00DA1D3F" w:rsidRDefault="00FB63FD" w:rsidP="007B4047">
            <w:pPr>
              <w:spacing w:after="0" w:line="288" w:lineRule="atLeast"/>
              <w:jc w:val="both"/>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CAABA14"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CB170CD"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E4132A6"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r>
      <w:tr w:rsidR="00DA1D3F" w:rsidRPr="00DA1D3F" w14:paraId="68F5210A" w14:textId="77777777" w:rsidTr="007B4047">
        <w:tc>
          <w:tcPr>
            <w:tcW w:w="0" w:type="auto"/>
            <w:tcBorders>
              <w:top w:val="single" w:sz="6" w:space="0" w:color="000000"/>
              <w:left w:val="single" w:sz="6" w:space="0" w:color="000000"/>
              <w:bottom w:val="single" w:sz="6" w:space="0" w:color="000000"/>
              <w:right w:val="single" w:sz="6" w:space="0" w:color="000000"/>
            </w:tcBorders>
            <w:hideMark/>
          </w:tcPr>
          <w:p w14:paraId="073A3A8B"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5FE48CC8" w14:textId="77777777" w:rsidR="00FB63FD" w:rsidRPr="00DA1D3F" w:rsidRDefault="00FB63FD" w:rsidP="007B4047">
            <w:pPr>
              <w:spacing w:after="0" w:line="288" w:lineRule="atLeast"/>
              <w:jc w:val="both"/>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DF9CDE4"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35C799F"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DB2A1C7" w14:textId="77777777" w:rsidR="00FB63FD" w:rsidRPr="00DA1D3F" w:rsidRDefault="00FB63FD" w:rsidP="007B4047">
            <w:pPr>
              <w:spacing w:after="0" w:line="240" w:lineRule="auto"/>
              <w:jc w:val="center"/>
              <w:rPr>
                <w:rFonts w:ascii="Times New Roman" w:eastAsia="Times New Roman" w:hAnsi="Times New Roman"/>
                <w:sz w:val="28"/>
                <w:szCs w:val="28"/>
                <w:lang w:eastAsia="ru-RU"/>
              </w:rPr>
            </w:pPr>
            <w:r w:rsidRPr="00DA1D3F">
              <w:rPr>
                <w:rFonts w:ascii="Times New Roman" w:eastAsia="Times New Roman" w:hAnsi="Times New Roman"/>
                <w:sz w:val="28"/>
                <w:szCs w:val="28"/>
                <w:lang w:eastAsia="ru-RU"/>
              </w:rPr>
              <w:t xml:space="preserve">  </w:t>
            </w:r>
          </w:p>
        </w:tc>
      </w:tr>
    </w:tbl>
    <w:p w14:paraId="1F015CFE" w14:textId="77777777" w:rsidR="00FB63FD" w:rsidRPr="0031788F" w:rsidRDefault="00FB63FD" w:rsidP="00FB63FD">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2594661" w14:textId="77777777" w:rsidR="00FB63FD" w:rsidRPr="0031788F" w:rsidRDefault="00FB63FD" w:rsidP="00FB63FD">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068B31B" w14:textId="77777777" w:rsidR="00AB5120" w:rsidRPr="0031788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BABC46A" w14:textId="77777777" w:rsidR="00AB5120" w:rsidRPr="0031788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79AD36D" w14:textId="77777777" w:rsidR="00AB5120" w:rsidRPr="0031788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79ADC9EC" w14:textId="77777777" w:rsidR="00AB5120" w:rsidRPr="0031788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B284DF6" w14:textId="29AE3106" w:rsidR="00AB5120"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A9B70A0" w14:textId="583C5B80" w:rsidR="003C116B" w:rsidRDefault="003C116B"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E8F323E" w14:textId="768727D9" w:rsidR="003C116B" w:rsidRDefault="003C116B"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3A1099EE" w14:textId="29EE2118" w:rsidR="003C116B" w:rsidRDefault="003C116B"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F786332" w14:textId="388247F6" w:rsidR="003C116B" w:rsidRDefault="003C116B"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790F7730" w14:textId="0633ED9F" w:rsidR="003C116B" w:rsidRDefault="003C116B"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12F92D4" w14:textId="69208CFB"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0CD5B58" w14:textId="77777777"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323F1BA3" w14:textId="3A1400B3" w:rsidR="003C116B" w:rsidRDefault="003C116B"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C6BAD9E" w14:textId="39F05107" w:rsidR="003C116B" w:rsidRDefault="003C116B"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5822543" w14:textId="6EDCFA59" w:rsidR="00AB5120" w:rsidRPr="0031788F" w:rsidRDefault="00AB5120" w:rsidP="00AB5120">
      <w:pPr>
        <w:autoSpaceDE w:val="0"/>
        <w:autoSpaceDN w:val="0"/>
        <w:adjustRightInd w:val="0"/>
        <w:spacing w:after="100" w:afterAutospacing="1" w:line="240" w:lineRule="auto"/>
        <w:ind w:left="5103"/>
        <w:contextualSpacing/>
        <w:jc w:val="both"/>
        <w:outlineLvl w:val="0"/>
        <w:rPr>
          <w:rFonts w:ascii="Times New Roman" w:hAnsi="Times New Roman"/>
          <w:sz w:val="28"/>
          <w:szCs w:val="28"/>
          <w:lang w:eastAsia="ru-RU"/>
        </w:rPr>
      </w:pPr>
      <w:bookmarkStart w:id="3" w:name="_Hlk224816098"/>
      <w:r w:rsidRPr="0031788F">
        <w:rPr>
          <w:rFonts w:ascii="Times New Roman" w:hAnsi="Times New Roman"/>
          <w:sz w:val="28"/>
          <w:szCs w:val="28"/>
          <w:lang w:eastAsia="ru-RU"/>
        </w:rPr>
        <w:t xml:space="preserve">Приложение </w:t>
      </w:r>
      <w:r w:rsidR="003C116B">
        <w:rPr>
          <w:rFonts w:ascii="Times New Roman" w:hAnsi="Times New Roman"/>
          <w:sz w:val="28"/>
          <w:szCs w:val="28"/>
          <w:lang w:eastAsia="ru-RU"/>
        </w:rPr>
        <w:t>3</w:t>
      </w:r>
      <w:r w:rsidRPr="0031788F">
        <w:rPr>
          <w:rFonts w:ascii="Times New Roman" w:hAnsi="Times New Roman"/>
          <w:sz w:val="28"/>
          <w:szCs w:val="28"/>
          <w:lang w:eastAsia="ru-RU"/>
        </w:rPr>
        <w:t xml:space="preserve"> к Порядку </w:t>
      </w:r>
      <w:r w:rsidRPr="0031788F">
        <w:rPr>
          <w:rFonts w:ascii="Times New Roman" w:hAnsi="Times New Roman"/>
          <w:bCs/>
          <w:sz w:val="28"/>
          <w:szCs w:val="28"/>
        </w:rPr>
        <w:t>направления в служебные командировки лиц, замещающих муниципальные должности в муниципальном образовании Нижневартовский район, а также привлечения к работе в выходные и нерабочие праздничные дни указанных лиц</w:t>
      </w:r>
    </w:p>
    <w:p w14:paraId="0CDC4A8B" w14:textId="77777777" w:rsidR="00AB5120" w:rsidRPr="0031788F" w:rsidRDefault="00AB5120" w:rsidP="00AB5120">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bookmarkEnd w:id="3"/>
    <w:p w14:paraId="7A2469BE" w14:textId="77777777" w:rsidR="00AB5120" w:rsidRPr="0031788F" w:rsidRDefault="00AB5120" w:rsidP="00AB5120">
      <w:pPr>
        <w:autoSpaceDE w:val="0"/>
        <w:autoSpaceDN w:val="0"/>
        <w:adjustRightInd w:val="0"/>
        <w:spacing w:before="280" w:after="100" w:afterAutospacing="1" w:line="240" w:lineRule="auto"/>
        <w:ind w:firstLine="567"/>
        <w:contextualSpacing/>
        <w:jc w:val="both"/>
        <w:rPr>
          <w:rFonts w:ascii="Times New Roman" w:hAnsi="Times New Roman"/>
          <w:sz w:val="28"/>
          <w:szCs w:val="28"/>
          <w:highlight w:val="yellow"/>
          <w:lang w:eastAsia="ru-RU"/>
        </w:rPr>
      </w:pPr>
    </w:p>
    <w:p w14:paraId="61F9A784" w14:textId="77777777" w:rsidR="00AB5120" w:rsidRPr="0031788F"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419C58C8" w14:textId="77777777" w:rsidR="00AB5120" w:rsidRPr="0031788F" w:rsidRDefault="00AB5120" w:rsidP="00AB5120">
      <w:pPr>
        <w:autoSpaceDE w:val="0"/>
        <w:autoSpaceDN w:val="0"/>
        <w:adjustRightInd w:val="0"/>
        <w:spacing w:before="280" w:after="100" w:afterAutospacing="1" w:line="240" w:lineRule="auto"/>
        <w:ind w:firstLine="540"/>
        <w:contextualSpacing/>
        <w:jc w:val="center"/>
        <w:rPr>
          <w:rFonts w:ascii="Times New Roman" w:hAnsi="Times New Roman"/>
          <w:sz w:val="24"/>
          <w:szCs w:val="24"/>
          <w:lang w:eastAsia="ru-RU"/>
        </w:rPr>
      </w:pPr>
    </w:p>
    <w:p w14:paraId="2606C4BA" w14:textId="77777777" w:rsidR="00AB5120" w:rsidRPr="0031788F" w:rsidRDefault="00AB5120" w:rsidP="00AB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Отчёт</w:t>
      </w:r>
    </w:p>
    <w:p w14:paraId="6CB5E5C4" w14:textId="7A8F6755" w:rsidR="00AB5120" w:rsidRPr="0031788F" w:rsidRDefault="00480731" w:rsidP="00AB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О</w:t>
      </w:r>
      <w:r>
        <w:rPr>
          <w:rFonts w:ascii="Times New Roman" w:eastAsia="Times New Roman" w:hAnsi="Times New Roman"/>
          <w:sz w:val="28"/>
          <w:szCs w:val="28"/>
          <w:lang w:eastAsia="ru-RU"/>
        </w:rPr>
        <w:t xml:space="preserve"> рабочих поездках главы района / </w:t>
      </w:r>
      <w:r w:rsidR="00AB5120" w:rsidRPr="0031788F">
        <w:rPr>
          <w:rFonts w:ascii="Times New Roman" w:eastAsia="Times New Roman" w:hAnsi="Times New Roman"/>
          <w:sz w:val="28"/>
          <w:szCs w:val="28"/>
          <w:lang w:eastAsia="ru-RU"/>
        </w:rPr>
        <w:t>осуществлени</w:t>
      </w:r>
      <w:r>
        <w:rPr>
          <w:rFonts w:ascii="Times New Roman" w:eastAsia="Times New Roman" w:hAnsi="Times New Roman"/>
          <w:sz w:val="28"/>
          <w:szCs w:val="28"/>
          <w:lang w:eastAsia="ru-RU"/>
        </w:rPr>
        <w:t>я</w:t>
      </w:r>
      <w:r w:rsidR="00AB5120" w:rsidRPr="0031788F">
        <w:rPr>
          <w:rFonts w:ascii="Times New Roman" w:eastAsia="Times New Roman" w:hAnsi="Times New Roman"/>
          <w:sz w:val="28"/>
          <w:szCs w:val="28"/>
          <w:lang w:eastAsia="ru-RU"/>
        </w:rPr>
        <w:t xml:space="preserve"> полномочий в выходные и нерабочие</w:t>
      </w:r>
    </w:p>
    <w:p w14:paraId="193C7403" w14:textId="77777777" w:rsidR="00AB5120" w:rsidRPr="0031788F" w:rsidRDefault="00AB5120" w:rsidP="00AB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праздничные дни</w:t>
      </w:r>
    </w:p>
    <w:p w14:paraId="3F3B4878" w14:textId="77777777" w:rsidR="00AB5120" w:rsidRPr="0031788F" w:rsidRDefault="00AB5120" w:rsidP="00AB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______________________________________</w:t>
      </w:r>
    </w:p>
    <w:p w14:paraId="6057F1F8" w14:textId="77777777" w:rsidR="00AB5120" w:rsidRPr="0031788F" w:rsidRDefault="00AB5120" w:rsidP="00AB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(муниципальная должность</w:t>
      </w:r>
    </w:p>
    <w:p w14:paraId="2E92AAA1" w14:textId="77777777" w:rsidR="009F0AA1" w:rsidRDefault="009F0AA1" w:rsidP="00AB5120">
      <w:pPr>
        <w:spacing w:after="0" w:line="288"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xml:space="preserve">Дата </w:t>
      </w:r>
    </w:p>
    <w:p w14:paraId="49C132C1" w14:textId="692E4179"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bl>
      <w:tblPr>
        <w:tblW w:w="9015" w:type="dxa"/>
        <w:tblInd w:w="15" w:type="dxa"/>
        <w:tblCellMar>
          <w:left w:w="0" w:type="dxa"/>
          <w:right w:w="0" w:type="dxa"/>
        </w:tblCellMar>
        <w:tblLook w:val="04A0" w:firstRow="1" w:lastRow="0" w:firstColumn="1" w:lastColumn="0" w:noHBand="0" w:noVBand="1"/>
      </w:tblPr>
      <w:tblGrid>
        <w:gridCol w:w="361"/>
        <w:gridCol w:w="1619"/>
        <w:gridCol w:w="1480"/>
        <w:gridCol w:w="1493"/>
        <w:gridCol w:w="2147"/>
        <w:gridCol w:w="1915"/>
      </w:tblGrid>
      <w:tr w:rsidR="0031788F" w:rsidRPr="0031788F" w14:paraId="3736C723" w14:textId="77777777" w:rsidTr="00AB5120">
        <w:tc>
          <w:tcPr>
            <w:tcW w:w="0" w:type="auto"/>
            <w:tcBorders>
              <w:top w:val="single" w:sz="6" w:space="0" w:color="000000"/>
              <w:left w:val="single" w:sz="6" w:space="0" w:color="000000"/>
              <w:bottom w:val="single" w:sz="6" w:space="0" w:color="000000"/>
              <w:right w:val="single" w:sz="6" w:space="0" w:color="000000"/>
            </w:tcBorders>
            <w:hideMark/>
          </w:tcPr>
          <w:p w14:paraId="13C4F7BF" w14:textId="77777777" w:rsidR="00AB5120" w:rsidRPr="0031788F" w:rsidRDefault="00AB5120" w:rsidP="00AB5120">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066127DE" w14:textId="77777777" w:rsidR="00AB5120" w:rsidRPr="0031788F" w:rsidRDefault="00AB5120" w:rsidP="00AB5120">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Наименование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58431C14" w14:textId="77777777" w:rsidR="00AB5120" w:rsidRPr="0031788F" w:rsidRDefault="00AB5120" w:rsidP="00AB5120">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Дата проведения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21992075" w14:textId="77777777" w:rsidR="00AB5120" w:rsidRPr="0031788F" w:rsidRDefault="00AB5120" w:rsidP="00AB5120">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Место проведения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0A7EDF48" w14:textId="77777777" w:rsidR="00AB5120" w:rsidRPr="0031788F" w:rsidRDefault="00AB5120" w:rsidP="00AB5120">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Основание (правовой акт, приглашение, письмо, телефонограмма и т.п.) </w:t>
            </w:r>
          </w:p>
        </w:tc>
        <w:tc>
          <w:tcPr>
            <w:tcW w:w="0" w:type="auto"/>
            <w:tcBorders>
              <w:top w:val="single" w:sz="6" w:space="0" w:color="000000"/>
              <w:left w:val="single" w:sz="6" w:space="0" w:color="000000"/>
              <w:bottom w:val="single" w:sz="6" w:space="0" w:color="000000"/>
              <w:right w:val="single" w:sz="6" w:space="0" w:color="000000"/>
            </w:tcBorders>
            <w:hideMark/>
          </w:tcPr>
          <w:p w14:paraId="4048782A" w14:textId="77777777" w:rsidR="00AB5120" w:rsidRPr="0031788F" w:rsidRDefault="00AB5120" w:rsidP="00AB5120">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Информация о фактическом осуществлении полномочий </w:t>
            </w:r>
          </w:p>
        </w:tc>
      </w:tr>
      <w:tr w:rsidR="0031788F" w:rsidRPr="0031788F" w14:paraId="0BC3550C" w14:textId="77777777" w:rsidTr="00AB5120">
        <w:tc>
          <w:tcPr>
            <w:tcW w:w="0" w:type="auto"/>
            <w:tcBorders>
              <w:top w:val="single" w:sz="6" w:space="0" w:color="000000"/>
              <w:left w:val="single" w:sz="6" w:space="0" w:color="000000"/>
              <w:bottom w:val="single" w:sz="6" w:space="0" w:color="000000"/>
              <w:right w:val="single" w:sz="6" w:space="0" w:color="000000"/>
            </w:tcBorders>
            <w:hideMark/>
          </w:tcPr>
          <w:p w14:paraId="4B82686C"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64ECE7DA"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F877042"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EA7A8E"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36C66AF"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0AC4442"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r>
      <w:tr w:rsidR="0031788F" w:rsidRPr="0031788F" w14:paraId="6B14A014" w14:textId="77777777" w:rsidTr="00AB5120">
        <w:tc>
          <w:tcPr>
            <w:tcW w:w="0" w:type="auto"/>
            <w:tcBorders>
              <w:top w:val="single" w:sz="6" w:space="0" w:color="000000"/>
              <w:left w:val="single" w:sz="6" w:space="0" w:color="000000"/>
              <w:bottom w:val="single" w:sz="6" w:space="0" w:color="000000"/>
              <w:right w:val="single" w:sz="6" w:space="0" w:color="000000"/>
            </w:tcBorders>
            <w:hideMark/>
          </w:tcPr>
          <w:p w14:paraId="5FA26242"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73A060F4"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AB46ED1"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70C43A2"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C8B736C"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CD7BA58"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r>
      <w:tr w:rsidR="0031788F" w:rsidRPr="0031788F" w14:paraId="12B23A51" w14:textId="77777777" w:rsidTr="00AB5120">
        <w:tc>
          <w:tcPr>
            <w:tcW w:w="0" w:type="auto"/>
            <w:tcBorders>
              <w:top w:val="single" w:sz="6" w:space="0" w:color="000000"/>
              <w:left w:val="single" w:sz="6" w:space="0" w:color="000000"/>
              <w:bottom w:val="single" w:sz="6" w:space="0" w:color="000000"/>
              <w:right w:val="single" w:sz="6" w:space="0" w:color="000000"/>
            </w:tcBorders>
            <w:hideMark/>
          </w:tcPr>
          <w:p w14:paraId="114DFE81"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7829493E"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2EBBA12"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84E29C5"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9A52D41"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0C5E36B" w14:textId="77777777" w:rsidR="00AB5120" w:rsidRPr="0031788F" w:rsidRDefault="00AB5120" w:rsidP="00AB5120">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r>
    </w:tbl>
    <w:p w14:paraId="5A7402FA" w14:textId="77777777" w:rsidR="00AB5120" w:rsidRPr="0031788F" w:rsidRDefault="00AB5120" w:rsidP="00AB5120">
      <w:pPr>
        <w:spacing w:after="0" w:line="288" w:lineRule="atLeast"/>
        <w:ind w:firstLine="540"/>
        <w:jc w:val="both"/>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p w14:paraId="2FA30A96" w14:textId="77777777" w:rsidR="00AB5120" w:rsidRPr="0031788F" w:rsidRDefault="00AB5120" w:rsidP="00AB5120">
      <w:pPr>
        <w:spacing w:after="0" w:line="288" w:lineRule="atLeast"/>
        <w:ind w:firstLine="540"/>
        <w:jc w:val="both"/>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Приложения: </w:t>
      </w:r>
    </w:p>
    <w:p w14:paraId="1CD9E733" w14:textId="0135F080" w:rsidR="00AB5120" w:rsidRDefault="00AB5120"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0D581474" w14:textId="0715513B"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57D9EE0E" w14:textId="5E8E7852"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AAAD33C" w14:textId="2676586D"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52B06D8" w14:textId="7EB25D9D"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BBE4560" w14:textId="6D7838BB"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38255B5D" w14:textId="0C2EDB53"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7CA0BF23" w14:textId="3DD1A690"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EEFBE1A" w14:textId="3E5CB27A"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0537D3A8" w14:textId="49BF85A2"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53767B21" w14:textId="035E94AE"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5E7A9C12" w14:textId="20C2359C"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558F57B2" w14:textId="77242014"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3FEF85FE" w14:textId="028E72EB"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DDB4CE8" w14:textId="77777777" w:rsidR="00C61D2B" w:rsidRDefault="00C61D2B"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4EBA9723" w14:textId="6744FDE4"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5CCD0E69" w14:textId="41AEB247" w:rsid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39013DDD" w14:textId="1FFFBEAA" w:rsidR="00696041" w:rsidRPr="00D53AE4" w:rsidRDefault="00696041" w:rsidP="00696041">
      <w:pPr>
        <w:spacing w:after="0" w:line="240" w:lineRule="auto"/>
        <w:ind w:left="5664" w:firstLine="6"/>
        <w:rPr>
          <w:rFonts w:ascii="Times New Roman" w:hAnsi="Times New Roman"/>
          <w:sz w:val="28"/>
          <w:szCs w:val="28"/>
        </w:rPr>
      </w:pPr>
      <w:bookmarkStart w:id="4" w:name="_Hlk225265015"/>
      <w:r w:rsidRPr="00D53AE4">
        <w:rPr>
          <w:rFonts w:ascii="Times New Roman" w:hAnsi="Times New Roman"/>
          <w:sz w:val="28"/>
          <w:szCs w:val="28"/>
        </w:rPr>
        <w:t>Приложение</w:t>
      </w:r>
      <w:r>
        <w:rPr>
          <w:rFonts w:ascii="Times New Roman" w:hAnsi="Times New Roman"/>
          <w:sz w:val="28"/>
          <w:szCs w:val="28"/>
        </w:rPr>
        <w:t xml:space="preserve"> 2 </w:t>
      </w:r>
      <w:r w:rsidRPr="00D53AE4">
        <w:rPr>
          <w:rFonts w:ascii="Times New Roman" w:hAnsi="Times New Roman"/>
          <w:sz w:val="28"/>
          <w:szCs w:val="28"/>
        </w:rPr>
        <w:t>к решению Думы района</w:t>
      </w:r>
      <w:r>
        <w:rPr>
          <w:rFonts w:ascii="Times New Roman" w:hAnsi="Times New Roman"/>
          <w:sz w:val="28"/>
          <w:szCs w:val="28"/>
        </w:rPr>
        <w:t xml:space="preserve"> </w:t>
      </w:r>
      <w:r w:rsidRPr="00D53AE4">
        <w:rPr>
          <w:rFonts w:ascii="Times New Roman" w:hAnsi="Times New Roman"/>
          <w:sz w:val="28"/>
          <w:szCs w:val="28"/>
        </w:rPr>
        <w:t>от _________ № _</w:t>
      </w:r>
      <w:r>
        <w:rPr>
          <w:rFonts w:ascii="Times New Roman" w:hAnsi="Times New Roman"/>
          <w:sz w:val="28"/>
          <w:szCs w:val="28"/>
        </w:rPr>
        <w:t>_____</w:t>
      </w:r>
      <w:r w:rsidRPr="00D53AE4">
        <w:rPr>
          <w:rFonts w:ascii="Times New Roman" w:hAnsi="Times New Roman"/>
          <w:sz w:val="28"/>
          <w:szCs w:val="28"/>
        </w:rPr>
        <w:t>__</w:t>
      </w:r>
    </w:p>
    <w:p w14:paraId="7FAF1129" w14:textId="77777777" w:rsidR="00696041" w:rsidRDefault="00696041" w:rsidP="00696041">
      <w:pPr>
        <w:pStyle w:val="ConsPlusNormal"/>
        <w:jc w:val="both"/>
        <w:rPr>
          <w:rFonts w:ascii="Times New Roman" w:hAnsi="Times New Roman" w:cs="Times New Roman"/>
          <w:sz w:val="28"/>
          <w:szCs w:val="28"/>
        </w:rPr>
      </w:pPr>
    </w:p>
    <w:p w14:paraId="7A3255D7" w14:textId="77777777" w:rsidR="00696041" w:rsidRPr="0058536D" w:rsidRDefault="00696041" w:rsidP="00696041">
      <w:pPr>
        <w:autoSpaceDE w:val="0"/>
        <w:autoSpaceDN w:val="0"/>
        <w:adjustRightInd w:val="0"/>
        <w:spacing w:after="0" w:line="240" w:lineRule="auto"/>
        <w:jc w:val="center"/>
        <w:rPr>
          <w:rFonts w:ascii="Times New Roman" w:hAnsi="Times New Roman"/>
          <w:b/>
          <w:bCs/>
          <w:sz w:val="28"/>
          <w:szCs w:val="28"/>
          <w:lang w:eastAsia="ru-RU"/>
        </w:rPr>
      </w:pPr>
      <w:r w:rsidRPr="0058536D">
        <w:rPr>
          <w:rFonts w:ascii="Times New Roman" w:hAnsi="Times New Roman"/>
          <w:b/>
          <w:bCs/>
          <w:sz w:val="28"/>
          <w:szCs w:val="28"/>
          <w:lang w:eastAsia="ru-RU"/>
        </w:rPr>
        <w:t>Порядок</w:t>
      </w:r>
    </w:p>
    <w:p w14:paraId="7814145C" w14:textId="77777777" w:rsidR="00696041" w:rsidRPr="0058536D" w:rsidRDefault="00696041" w:rsidP="00696041">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и</w:t>
      </w:r>
      <w:r w:rsidRPr="0058536D">
        <w:rPr>
          <w:rFonts w:ascii="Times New Roman" w:hAnsi="Times New Roman"/>
          <w:b/>
          <w:bCs/>
          <w:sz w:val="28"/>
          <w:szCs w:val="28"/>
          <w:lang w:eastAsia="ru-RU"/>
        </w:rPr>
        <w:t xml:space="preserve"> размеры возмещения расходов, связанных со служебными</w:t>
      </w:r>
    </w:p>
    <w:p w14:paraId="355E05FC" w14:textId="77777777" w:rsidR="00696041" w:rsidRPr="0058536D" w:rsidRDefault="00696041" w:rsidP="00696041">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w:t>
      </w:r>
      <w:r w:rsidRPr="0058536D">
        <w:rPr>
          <w:rFonts w:ascii="Times New Roman" w:hAnsi="Times New Roman"/>
          <w:b/>
          <w:bCs/>
          <w:sz w:val="28"/>
          <w:szCs w:val="28"/>
          <w:lang w:eastAsia="ru-RU"/>
        </w:rPr>
        <w:t>омандировками лиц, замещающих муниципальные должности</w:t>
      </w:r>
    </w:p>
    <w:p w14:paraId="7318520F" w14:textId="77777777" w:rsidR="00696041" w:rsidRPr="0058536D" w:rsidRDefault="00696041" w:rsidP="00696041">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в</w:t>
      </w:r>
      <w:r w:rsidRPr="0058536D">
        <w:rPr>
          <w:rFonts w:ascii="Times New Roman" w:hAnsi="Times New Roman"/>
          <w:b/>
          <w:bCs/>
          <w:sz w:val="28"/>
          <w:szCs w:val="28"/>
          <w:lang w:eastAsia="ru-RU"/>
        </w:rPr>
        <w:t xml:space="preserve"> </w:t>
      </w:r>
      <w:r>
        <w:rPr>
          <w:rFonts w:ascii="Times New Roman" w:hAnsi="Times New Roman"/>
          <w:b/>
          <w:bCs/>
          <w:sz w:val="28"/>
          <w:szCs w:val="28"/>
          <w:lang w:eastAsia="ru-RU"/>
        </w:rPr>
        <w:t>Нижневартовском</w:t>
      </w:r>
      <w:r w:rsidRPr="0058536D">
        <w:rPr>
          <w:rFonts w:ascii="Times New Roman" w:hAnsi="Times New Roman"/>
          <w:b/>
          <w:bCs/>
          <w:sz w:val="28"/>
          <w:szCs w:val="28"/>
          <w:lang w:eastAsia="ru-RU"/>
        </w:rPr>
        <w:t xml:space="preserve"> районе на постоянной основе</w:t>
      </w:r>
    </w:p>
    <w:p w14:paraId="07110E87" w14:textId="77777777" w:rsidR="00696041" w:rsidRPr="00696041" w:rsidRDefault="00696041" w:rsidP="00696041">
      <w:pPr>
        <w:autoSpaceDE w:val="0"/>
        <w:autoSpaceDN w:val="0"/>
        <w:adjustRightInd w:val="0"/>
        <w:spacing w:after="100" w:afterAutospacing="1" w:line="240" w:lineRule="auto"/>
        <w:contextualSpacing/>
        <w:jc w:val="both"/>
        <w:outlineLvl w:val="0"/>
        <w:rPr>
          <w:rFonts w:ascii="Times New Roman" w:hAnsi="Times New Roman"/>
          <w:sz w:val="28"/>
          <w:szCs w:val="28"/>
          <w:lang w:eastAsia="ru-RU"/>
        </w:rPr>
      </w:pPr>
    </w:p>
    <w:p w14:paraId="6CCF4EE3" w14:textId="77777777" w:rsidR="00696041" w:rsidRDefault="00696041" w:rsidP="00696041">
      <w:pPr>
        <w:autoSpaceDE w:val="0"/>
        <w:autoSpaceDN w:val="0"/>
        <w:adjustRightInd w:val="0"/>
        <w:spacing w:after="100" w:afterAutospacing="1" w:line="240" w:lineRule="auto"/>
        <w:contextualSpacing/>
        <w:jc w:val="both"/>
        <w:outlineLvl w:val="0"/>
        <w:rPr>
          <w:rFonts w:ascii="Times New Roman" w:hAnsi="Times New Roman"/>
          <w:sz w:val="28"/>
          <w:szCs w:val="28"/>
          <w:lang w:eastAsia="ru-RU"/>
        </w:rPr>
      </w:pPr>
    </w:p>
    <w:p w14:paraId="6812410A" w14:textId="58365758" w:rsidR="00696041" w:rsidRPr="0058536D" w:rsidRDefault="00696041" w:rsidP="00696041">
      <w:pPr>
        <w:autoSpaceDE w:val="0"/>
        <w:autoSpaceDN w:val="0"/>
        <w:adjustRightInd w:val="0"/>
        <w:spacing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 xml:space="preserve">1. Порядок и размеры возмещения расходов, связанных со служебными командировками лиц, замещающих муниципальные должности в </w:t>
      </w:r>
      <w:r>
        <w:rPr>
          <w:rFonts w:ascii="Times New Roman" w:hAnsi="Times New Roman"/>
          <w:sz w:val="28"/>
          <w:szCs w:val="28"/>
          <w:lang w:eastAsia="ru-RU"/>
        </w:rPr>
        <w:t>Нижневартовском</w:t>
      </w:r>
      <w:r w:rsidRPr="0058536D">
        <w:rPr>
          <w:rFonts w:ascii="Times New Roman" w:hAnsi="Times New Roman"/>
          <w:sz w:val="28"/>
          <w:szCs w:val="28"/>
          <w:lang w:eastAsia="ru-RU"/>
        </w:rPr>
        <w:t xml:space="preserve"> районе на постоянной основе (далее - Порядок), определяет особенности порядка направления главы </w:t>
      </w:r>
      <w:r>
        <w:rPr>
          <w:rFonts w:ascii="Times New Roman" w:hAnsi="Times New Roman"/>
          <w:sz w:val="28"/>
          <w:szCs w:val="28"/>
          <w:lang w:eastAsia="ru-RU"/>
        </w:rPr>
        <w:t>Нижневартовского</w:t>
      </w:r>
      <w:r w:rsidRPr="0058536D">
        <w:rPr>
          <w:rFonts w:ascii="Times New Roman" w:hAnsi="Times New Roman"/>
          <w:sz w:val="28"/>
          <w:szCs w:val="28"/>
          <w:lang w:eastAsia="ru-RU"/>
        </w:rPr>
        <w:t xml:space="preserve"> района</w:t>
      </w:r>
      <w:r w:rsidR="00C61D2B">
        <w:rPr>
          <w:rFonts w:ascii="Times New Roman" w:hAnsi="Times New Roman"/>
          <w:sz w:val="28"/>
          <w:szCs w:val="28"/>
          <w:lang w:eastAsia="ru-RU"/>
        </w:rPr>
        <w:t xml:space="preserve"> </w:t>
      </w:r>
      <w:r w:rsidRPr="0058536D">
        <w:rPr>
          <w:rFonts w:ascii="Times New Roman" w:hAnsi="Times New Roman"/>
          <w:sz w:val="28"/>
          <w:szCs w:val="28"/>
          <w:lang w:eastAsia="ru-RU"/>
        </w:rPr>
        <w:t>(далее - лиц</w:t>
      </w:r>
      <w:r w:rsidR="00C61D2B">
        <w:rPr>
          <w:rFonts w:ascii="Times New Roman" w:hAnsi="Times New Roman"/>
          <w:sz w:val="28"/>
          <w:szCs w:val="28"/>
          <w:lang w:eastAsia="ru-RU"/>
        </w:rPr>
        <w:t>о</w:t>
      </w:r>
      <w:r w:rsidRPr="0058536D">
        <w:rPr>
          <w:rFonts w:ascii="Times New Roman" w:hAnsi="Times New Roman"/>
          <w:sz w:val="28"/>
          <w:szCs w:val="28"/>
          <w:lang w:eastAsia="ru-RU"/>
        </w:rPr>
        <w:t>, замещающие муниципальные должности) в служебные командировки как на территории Российской Федерации, так и на территории иностранных государств, а также размеры возмещения указанных расходов.</w:t>
      </w:r>
    </w:p>
    <w:p w14:paraId="1F56101A"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 xml:space="preserve">2. Возмещение расходов, связанных со служебными командировками лиц, замещающих муниципальные должности, осуществляется за счет средств бюджета </w:t>
      </w:r>
      <w:r>
        <w:rPr>
          <w:rFonts w:ascii="Times New Roman" w:hAnsi="Times New Roman"/>
          <w:sz w:val="28"/>
          <w:szCs w:val="28"/>
          <w:lang w:eastAsia="ru-RU"/>
        </w:rPr>
        <w:t>Нижневартовского</w:t>
      </w:r>
      <w:r w:rsidRPr="0058536D">
        <w:rPr>
          <w:rFonts w:ascii="Times New Roman" w:hAnsi="Times New Roman"/>
          <w:sz w:val="28"/>
          <w:szCs w:val="28"/>
          <w:lang w:eastAsia="ru-RU"/>
        </w:rPr>
        <w:t xml:space="preserve"> района, предусмотренных на содержание органа местного самоуправления </w:t>
      </w:r>
      <w:r>
        <w:rPr>
          <w:rFonts w:ascii="Times New Roman" w:hAnsi="Times New Roman"/>
          <w:sz w:val="28"/>
          <w:szCs w:val="28"/>
          <w:lang w:eastAsia="ru-RU"/>
        </w:rPr>
        <w:t xml:space="preserve">Нижневартовского района, </w:t>
      </w:r>
      <w:r w:rsidRPr="00573A6C">
        <w:rPr>
          <w:rFonts w:ascii="Times New Roman" w:hAnsi="Times New Roman"/>
          <w:sz w:val="28"/>
          <w:szCs w:val="28"/>
          <w:lang w:eastAsia="ru-RU"/>
        </w:rPr>
        <w:t>в котором лицо замещает муниципальную должность</w:t>
      </w:r>
      <w:r>
        <w:rPr>
          <w:rFonts w:ascii="Times New Roman" w:hAnsi="Times New Roman"/>
          <w:sz w:val="28"/>
          <w:szCs w:val="28"/>
          <w:lang w:eastAsia="ru-RU"/>
        </w:rPr>
        <w:t>.</w:t>
      </w:r>
    </w:p>
    <w:p w14:paraId="43B46566"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bookmarkStart w:id="5" w:name="Par14"/>
      <w:bookmarkEnd w:id="5"/>
      <w:r>
        <w:rPr>
          <w:rFonts w:ascii="Times New Roman" w:hAnsi="Times New Roman"/>
          <w:sz w:val="28"/>
          <w:szCs w:val="28"/>
          <w:lang w:eastAsia="ru-RU"/>
        </w:rPr>
        <w:t>3</w:t>
      </w:r>
      <w:r w:rsidRPr="0058536D">
        <w:rPr>
          <w:rFonts w:ascii="Times New Roman" w:hAnsi="Times New Roman"/>
          <w:sz w:val="28"/>
          <w:szCs w:val="28"/>
          <w:lang w:eastAsia="ru-RU"/>
        </w:rPr>
        <w:t>. Днем выезда в командировку считается дата отправления поезда, самолета, автобуса или другого транспортного средства от места постоянной работы лица, замещающего муниципальную должность, а днем приезда из командировки - дата прибытия указанного транспортного средства в место постоянной работы. При отправлении транспортного средства до 24 часов включительно днем отъезда в командировку считаются текущие сутки, а с 00 часов и позднее - последующие сутки.</w:t>
      </w:r>
    </w:p>
    <w:p w14:paraId="7AA2DD7B"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14:paraId="5517B94F"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Аналогично определяется день приезда лица, замещающего муниципальную должность, в место постоянной работы.</w:t>
      </w:r>
    </w:p>
    <w:p w14:paraId="0A2CEED5"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Лицо, замещающее муниципальную должность, в случае служебной необходимости вправе выйти на работу в день выезда в служебную командировку либо в день приезда из служебной командировки. Выход на работу оплачивается как день командировки.</w:t>
      </w:r>
    </w:p>
    <w:p w14:paraId="78D320C4"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4</w:t>
      </w:r>
      <w:r w:rsidRPr="0058536D">
        <w:rPr>
          <w:rFonts w:ascii="Times New Roman" w:hAnsi="Times New Roman"/>
          <w:sz w:val="28"/>
          <w:szCs w:val="28"/>
          <w:lang w:eastAsia="ru-RU"/>
        </w:rPr>
        <w:t>. Фактический срок пребывания в служебной командировке определяется по проездным документам, представляемым лицом, замещающим муниципальную должность, по возвращении из служебной командировки.</w:t>
      </w:r>
    </w:p>
    <w:p w14:paraId="569CF2AB"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В случае отсутствия проездных документов фактический срок пребывания в служебной командировке подтверждает</w:t>
      </w:r>
      <w:r>
        <w:rPr>
          <w:rFonts w:ascii="Times New Roman" w:hAnsi="Times New Roman"/>
          <w:sz w:val="28"/>
          <w:szCs w:val="28"/>
          <w:lang w:eastAsia="ru-RU"/>
        </w:rPr>
        <w:t>ся</w:t>
      </w:r>
      <w:r w:rsidRPr="0058536D">
        <w:rPr>
          <w:rFonts w:ascii="Times New Roman" w:hAnsi="Times New Roman"/>
          <w:sz w:val="28"/>
          <w:szCs w:val="28"/>
          <w:lang w:eastAsia="ru-RU"/>
        </w:rPr>
        <w:t xml:space="preserve"> документами по </w:t>
      </w:r>
      <w:r>
        <w:rPr>
          <w:rFonts w:ascii="Times New Roman" w:hAnsi="Times New Roman"/>
          <w:sz w:val="28"/>
          <w:szCs w:val="28"/>
          <w:lang w:eastAsia="ru-RU"/>
        </w:rPr>
        <w:t>предоставленным услугам размещения</w:t>
      </w:r>
      <w:r w:rsidRPr="0058536D">
        <w:rPr>
          <w:rFonts w:ascii="Times New Roman" w:hAnsi="Times New Roman"/>
          <w:sz w:val="28"/>
          <w:szCs w:val="28"/>
          <w:lang w:eastAsia="ru-RU"/>
        </w:rPr>
        <w:t xml:space="preserve"> в месте командирования. При проживании в гостинице </w:t>
      </w:r>
      <w:r>
        <w:rPr>
          <w:rFonts w:ascii="Times New Roman" w:hAnsi="Times New Roman"/>
          <w:sz w:val="28"/>
          <w:szCs w:val="28"/>
          <w:lang w:eastAsia="ru-RU"/>
        </w:rPr>
        <w:t xml:space="preserve">и </w:t>
      </w:r>
      <w:r>
        <w:rPr>
          <w:rFonts w:ascii="Times New Roman" w:hAnsi="Times New Roman"/>
          <w:sz w:val="28"/>
          <w:szCs w:val="28"/>
          <w:lang w:eastAsia="ru-RU"/>
        </w:rPr>
        <w:lastRenderedPageBreak/>
        <w:t xml:space="preserve">иных средствах размещения </w:t>
      </w:r>
      <w:r w:rsidRPr="0058536D">
        <w:rPr>
          <w:rFonts w:ascii="Times New Roman" w:hAnsi="Times New Roman"/>
          <w:sz w:val="28"/>
          <w:szCs w:val="28"/>
          <w:lang w:eastAsia="ru-RU"/>
        </w:rPr>
        <w:t xml:space="preserve">указанный срок пребывания подтверждается кассовым чеком или документом, оформленным на бланке строгой отчетности, подтверждающим предоставление </w:t>
      </w:r>
      <w:r>
        <w:rPr>
          <w:rFonts w:ascii="Times New Roman" w:hAnsi="Times New Roman"/>
          <w:sz w:val="28"/>
          <w:szCs w:val="28"/>
          <w:lang w:eastAsia="ru-RU"/>
        </w:rPr>
        <w:t>таких</w:t>
      </w:r>
      <w:r w:rsidRPr="0058536D">
        <w:rPr>
          <w:rFonts w:ascii="Times New Roman" w:hAnsi="Times New Roman"/>
          <w:sz w:val="28"/>
          <w:szCs w:val="28"/>
          <w:lang w:eastAsia="ru-RU"/>
        </w:rPr>
        <w:t xml:space="preserve"> услуг по месту командирования.</w:t>
      </w:r>
    </w:p>
    <w:p w14:paraId="5E166083" w14:textId="50A832A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5</w:t>
      </w:r>
      <w:r w:rsidRPr="0058536D">
        <w:rPr>
          <w:rFonts w:ascii="Times New Roman" w:hAnsi="Times New Roman"/>
          <w:sz w:val="28"/>
          <w:szCs w:val="28"/>
          <w:lang w:eastAsia="ru-RU"/>
        </w:rPr>
        <w:t>. При направлении лица, замещающего муниципальную должность, в служебную командировку ему гарантируются сохранение</w:t>
      </w:r>
      <w:r w:rsidR="0055074B">
        <w:rPr>
          <w:rFonts w:ascii="Times New Roman" w:hAnsi="Times New Roman"/>
          <w:sz w:val="28"/>
          <w:szCs w:val="28"/>
          <w:lang w:eastAsia="ru-RU"/>
        </w:rPr>
        <w:t xml:space="preserve"> замещаемой должности</w:t>
      </w:r>
      <w:r w:rsidRPr="0058536D">
        <w:rPr>
          <w:rFonts w:ascii="Times New Roman" w:hAnsi="Times New Roman"/>
          <w:sz w:val="28"/>
          <w:szCs w:val="28"/>
          <w:lang w:eastAsia="ru-RU"/>
        </w:rPr>
        <w:t xml:space="preserve"> и денежного содержания, а также возмещаются:</w:t>
      </w:r>
    </w:p>
    <w:p w14:paraId="1B816BFE" w14:textId="77777777" w:rsidR="00696041" w:rsidRPr="009160EB"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5</w:t>
      </w:r>
      <w:r w:rsidRPr="0058536D">
        <w:rPr>
          <w:rFonts w:ascii="Times New Roman" w:hAnsi="Times New Roman"/>
          <w:sz w:val="28"/>
          <w:szCs w:val="28"/>
          <w:lang w:eastAsia="ru-RU"/>
        </w:rPr>
        <w:t xml:space="preserve">.1) дополнительные расходы, связанные с проживанием вне постоянного </w:t>
      </w:r>
      <w:r w:rsidRPr="009160EB">
        <w:rPr>
          <w:rFonts w:ascii="Times New Roman" w:hAnsi="Times New Roman"/>
          <w:sz w:val="28"/>
          <w:szCs w:val="28"/>
          <w:lang w:eastAsia="ru-RU"/>
        </w:rPr>
        <w:t>места жительства (суточные);</w:t>
      </w:r>
    </w:p>
    <w:p w14:paraId="4F18A00D" w14:textId="77777777" w:rsidR="00696041" w:rsidRPr="009160EB"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9160EB">
        <w:rPr>
          <w:rFonts w:ascii="Times New Roman" w:hAnsi="Times New Roman"/>
          <w:sz w:val="28"/>
          <w:szCs w:val="28"/>
          <w:lang w:eastAsia="ru-RU"/>
        </w:rPr>
        <w:t>5.2) расходы по бронированию и найму жилых помещений, в том числе по предоставлению гостиничных услуг и иных средств размещения (далее – расходы по бронированию и найму жилых помещений);</w:t>
      </w:r>
    </w:p>
    <w:p w14:paraId="7EC0F613"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9160EB">
        <w:rPr>
          <w:rFonts w:ascii="Times New Roman" w:hAnsi="Times New Roman"/>
          <w:sz w:val="28"/>
          <w:szCs w:val="28"/>
          <w:lang w:eastAsia="ru-RU"/>
        </w:rPr>
        <w:t xml:space="preserve">5.3) расходы по проезду к месту командирования </w:t>
      </w:r>
      <w:r w:rsidRPr="0058536D">
        <w:rPr>
          <w:rFonts w:ascii="Times New Roman" w:hAnsi="Times New Roman"/>
          <w:sz w:val="28"/>
          <w:szCs w:val="28"/>
          <w:lang w:eastAsia="ru-RU"/>
        </w:rPr>
        <w:t>и обратно</w:t>
      </w:r>
      <w:r>
        <w:rPr>
          <w:rFonts w:ascii="Times New Roman" w:hAnsi="Times New Roman"/>
          <w:sz w:val="28"/>
          <w:szCs w:val="28"/>
          <w:lang w:eastAsia="ru-RU"/>
        </w:rPr>
        <w:t xml:space="preserve"> (включая оплату услуг по оформлению и бронированию проездных документов, а также расходы по переоформлению, возврату проездных документов)</w:t>
      </w:r>
      <w:r w:rsidRPr="0058536D">
        <w:rPr>
          <w:rFonts w:ascii="Times New Roman" w:hAnsi="Times New Roman"/>
          <w:sz w:val="28"/>
          <w:szCs w:val="28"/>
          <w:lang w:eastAsia="ru-RU"/>
        </w:rPr>
        <w:t>;</w:t>
      </w:r>
    </w:p>
    <w:p w14:paraId="4BAD318F"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5</w:t>
      </w:r>
      <w:r w:rsidRPr="0058536D">
        <w:rPr>
          <w:rFonts w:ascii="Times New Roman" w:hAnsi="Times New Roman"/>
          <w:sz w:val="28"/>
          <w:szCs w:val="28"/>
          <w:lang w:eastAsia="ru-RU"/>
        </w:rPr>
        <w:t>.4) расходы по проезду из одного населенного пункта в другой, если лицо, замещающее муниципальную должность, командировано в организации, расположенные в разных населенных пунктах;</w:t>
      </w:r>
    </w:p>
    <w:p w14:paraId="4E532220" w14:textId="64A215BF" w:rsidR="00696041" w:rsidRPr="009160EB"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9160EB">
        <w:rPr>
          <w:rFonts w:ascii="Times New Roman" w:hAnsi="Times New Roman"/>
          <w:sz w:val="28"/>
          <w:szCs w:val="28"/>
          <w:lang w:eastAsia="ru-RU"/>
        </w:rPr>
        <w:t xml:space="preserve">5.5) иные расходы, связанные со служебной командировкой, произведенные лицом, замещающим муниципальную должность, в период нахождения в служебной командировке для исполнения своих полномочий, указанные </w:t>
      </w:r>
      <w:r w:rsidR="00745432" w:rsidRPr="009160EB">
        <w:rPr>
          <w:rFonts w:ascii="Times New Roman" w:hAnsi="Times New Roman"/>
          <w:sz w:val="28"/>
          <w:szCs w:val="28"/>
          <w:lang w:eastAsia="ru-RU"/>
        </w:rPr>
        <w:t>в настоящем</w:t>
      </w:r>
      <w:r w:rsidR="009160EB">
        <w:rPr>
          <w:rFonts w:ascii="Times New Roman" w:hAnsi="Times New Roman"/>
          <w:sz w:val="28"/>
          <w:szCs w:val="28"/>
          <w:lang w:eastAsia="ru-RU"/>
        </w:rPr>
        <w:t xml:space="preserve"> Порядк</w:t>
      </w:r>
      <w:r w:rsidR="00745432">
        <w:rPr>
          <w:rFonts w:ascii="Times New Roman" w:hAnsi="Times New Roman"/>
          <w:sz w:val="28"/>
          <w:szCs w:val="28"/>
          <w:lang w:eastAsia="ru-RU"/>
        </w:rPr>
        <w:t>е</w:t>
      </w:r>
      <w:r w:rsidRPr="009160EB">
        <w:rPr>
          <w:rFonts w:ascii="Times New Roman" w:hAnsi="Times New Roman"/>
          <w:sz w:val="28"/>
          <w:szCs w:val="28"/>
          <w:lang w:eastAsia="ru-RU"/>
        </w:rPr>
        <w:t>.</w:t>
      </w:r>
    </w:p>
    <w:p w14:paraId="71596CF8" w14:textId="77777777" w:rsidR="00745432" w:rsidRPr="0058536D" w:rsidRDefault="00745432" w:rsidP="00745432">
      <w:pPr>
        <w:tabs>
          <w:tab w:val="left" w:pos="709"/>
        </w:tabs>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 xml:space="preserve">В </w:t>
      </w:r>
      <w:r w:rsidRPr="007C4173">
        <w:rPr>
          <w:rFonts w:ascii="Times New Roman" w:hAnsi="Times New Roman"/>
          <w:sz w:val="28"/>
          <w:szCs w:val="28"/>
          <w:lang w:eastAsia="ru-RU"/>
        </w:rPr>
        <w:t xml:space="preserve">соответствии с пунктом 4 Указа Президента Российской Федерации </w:t>
      </w:r>
      <w:r w:rsidRPr="007C4173">
        <w:rPr>
          <w:rFonts w:ascii="Times New Roman" w:hAnsi="Times New Roman"/>
          <w:sz w:val="28"/>
          <w:szCs w:val="28"/>
        </w:rPr>
        <w:t>от 17.10.2022 № 752 «Об особенностях командирования отдельных категорий лиц на территории Донецкой Народной Республики, Луганской Народной Республики, Запорожской области и Херсонской области»</w:t>
      </w:r>
      <w:r>
        <w:rPr>
          <w:rFonts w:ascii="Times New Roman" w:hAnsi="Times New Roman"/>
          <w:sz w:val="28"/>
          <w:szCs w:val="28"/>
        </w:rPr>
        <w:t xml:space="preserve"> в</w:t>
      </w:r>
      <w:r w:rsidRPr="005F0DB2">
        <w:rPr>
          <w:rFonts w:ascii="Times New Roman" w:hAnsi="Times New Roman"/>
          <w:sz w:val="28"/>
          <w:szCs w:val="28"/>
          <w:lang w:eastAsia="ru-RU"/>
        </w:rPr>
        <w:t xml:space="preserve"> случае направления лица, замещающего муниципальную должность, в служебную командировку на территории Донецкой Народной Республики, Луганской Народной Республики, Запорожской</w:t>
      </w:r>
      <w:r w:rsidRPr="0058536D">
        <w:rPr>
          <w:rFonts w:ascii="Times New Roman" w:hAnsi="Times New Roman"/>
          <w:sz w:val="28"/>
          <w:szCs w:val="28"/>
          <w:lang w:eastAsia="ru-RU"/>
        </w:rPr>
        <w:t xml:space="preserve"> области и Херсонской области, ему устанавливается денежное содержание в двойном размере, а также возмещаются дополнительные расходы, связанные с проживанием вне постоянного места жительства (суточные)</w:t>
      </w:r>
      <w:r>
        <w:rPr>
          <w:rFonts w:ascii="Times New Roman" w:hAnsi="Times New Roman"/>
          <w:sz w:val="28"/>
          <w:szCs w:val="28"/>
          <w:lang w:eastAsia="ru-RU"/>
        </w:rPr>
        <w:t>.</w:t>
      </w:r>
    </w:p>
    <w:p w14:paraId="4D14A203"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 При направлении лица, замещающего муниципальную должность, в служебную командировку на территорию иностранного государства ему дополнительно возмещаются:</w:t>
      </w:r>
    </w:p>
    <w:p w14:paraId="2B9837A4"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.1) расходы на оформление заграничного паспорта, визы и других выездных документов;</w:t>
      </w:r>
    </w:p>
    <w:p w14:paraId="099B4D4C"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.2) обязательные консульские и аэродромные сборы;</w:t>
      </w:r>
    </w:p>
    <w:p w14:paraId="25F1115C"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.3) сборы за право въезда или транзита автомобильного транспорта;</w:t>
      </w:r>
    </w:p>
    <w:p w14:paraId="2C33CB78"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.4) расходы на оформление обязательной медицинской страховки;</w:t>
      </w:r>
    </w:p>
    <w:p w14:paraId="5A11744A"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.5) иные обязательные платежи и сборы.</w:t>
      </w:r>
    </w:p>
    <w:p w14:paraId="6AA70F79"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7</w:t>
      </w:r>
      <w:r w:rsidRPr="0058536D">
        <w:rPr>
          <w:rFonts w:ascii="Times New Roman" w:hAnsi="Times New Roman"/>
          <w:sz w:val="28"/>
          <w:szCs w:val="28"/>
          <w:lang w:eastAsia="ru-RU"/>
        </w:rPr>
        <w:t xml:space="preserve">. В случае временной нетрудоспособности лица, замещающего </w:t>
      </w:r>
      <w:r w:rsidRPr="009160EB">
        <w:rPr>
          <w:rFonts w:ascii="Times New Roman" w:hAnsi="Times New Roman"/>
          <w:sz w:val="28"/>
          <w:szCs w:val="28"/>
          <w:lang w:eastAsia="ru-RU"/>
        </w:rPr>
        <w:t xml:space="preserve">муниципальную должность, удостоверенной в установленном порядке, ему возмещаются расходы по бронированию и найму жилых помещений (кроме случаев, когда командированный находится на стационарном лечении) и выплачиваются суточные за весь период времени, пока он не имел </w:t>
      </w:r>
      <w:r w:rsidRPr="0058536D">
        <w:rPr>
          <w:rFonts w:ascii="Times New Roman" w:hAnsi="Times New Roman"/>
          <w:sz w:val="28"/>
          <w:szCs w:val="28"/>
          <w:lang w:eastAsia="ru-RU"/>
        </w:rPr>
        <w:t xml:space="preserve">возможности </w:t>
      </w:r>
      <w:r w:rsidRPr="0058536D">
        <w:rPr>
          <w:rFonts w:ascii="Times New Roman" w:hAnsi="Times New Roman"/>
          <w:sz w:val="28"/>
          <w:szCs w:val="28"/>
          <w:lang w:eastAsia="ru-RU"/>
        </w:rPr>
        <w:lastRenderedPageBreak/>
        <w:t>по состоянию здоровья приступить к выполнению возложенных на него служебных поручений или вернуться к постоянному месту жительства.</w:t>
      </w:r>
    </w:p>
    <w:p w14:paraId="260997EF"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За период временной нетрудоспособности лицу, замещающему муниципальную должность, выплачивается пособие по временной нетрудоспособности в соответствии с законодательством Российской Федерации.</w:t>
      </w:r>
    </w:p>
    <w:p w14:paraId="591672C8"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Если лицо, замещающее муниципальную должность, находилось в служебной командировке на территории иностранного государства, оно должно подтвердить период временной нетрудоспособности листком нетрудоспособности, выданным медицинской организацией на территории Российской Федерации, взамен документа, подтверждающего факт временной нетрудоспособности на территории иностранного государства.</w:t>
      </w:r>
    </w:p>
    <w:p w14:paraId="4D3E3D05"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8</w:t>
      </w:r>
      <w:r w:rsidRPr="0058536D">
        <w:rPr>
          <w:rFonts w:ascii="Times New Roman" w:hAnsi="Times New Roman"/>
          <w:sz w:val="28"/>
          <w:szCs w:val="28"/>
          <w:lang w:eastAsia="ru-RU"/>
        </w:rPr>
        <w:t xml:space="preserve">. Дополнительные расходы, связанные с проживанием вне постоянного места жительства (суточные), выплачиваются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размере </w:t>
      </w:r>
      <w:r>
        <w:rPr>
          <w:rFonts w:ascii="Times New Roman" w:hAnsi="Times New Roman"/>
          <w:sz w:val="28"/>
          <w:szCs w:val="28"/>
          <w:lang w:eastAsia="ru-RU"/>
        </w:rPr>
        <w:t>700</w:t>
      </w:r>
      <w:r w:rsidRPr="0058536D">
        <w:rPr>
          <w:rFonts w:ascii="Times New Roman" w:hAnsi="Times New Roman"/>
          <w:sz w:val="28"/>
          <w:szCs w:val="28"/>
          <w:lang w:eastAsia="ru-RU"/>
        </w:rPr>
        <w:t xml:space="preserve"> рублей в сутки, а в случае направления в служебную командировку на территории Донецкой Народной Республики, Луганской Народной Республики, Запорожской области и Херсонской области - в размере 8 480 рублей.</w:t>
      </w:r>
    </w:p>
    <w:p w14:paraId="67B7C4E7"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При командировках в местность, откуда лицо, замещающее муниципальную должность, исходя из условий транспортного сообщения и характера выполняемой в служебной командировке работы, имеет возможность ежедневно возвращаться к месту постоянного жительства, суточные не выплачиваются.</w:t>
      </w:r>
    </w:p>
    <w:p w14:paraId="479A61BB"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bookmarkStart w:id="6" w:name="Par54"/>
      <w:bookmarkEnd w:id="6"/>
      <w:r>
        <w:rPr>
          <w:rFonts w:ascii="Times New Roman" w:hAnsi="Times New Roman"/>
          <w:sz w:val="28"/>
          <w:szCs w:val="28"/>
          <w:lang w:eastAsia="ru-RU"/>
        </w:rPr>
        <w:t>9</w:t>
      </w:r>
      <w:r w:rsidRPr="0058536D">
        <w:rPr>
          <w:rFonts w:ascii="Times New Roman" w:hAnsi="Times New Roman"/>
          <w:sz w:val="28"/>
          <w:szCs w:val="28"/>
          <w:lang w:eastAsia="ru-RU"/>
        </w:rPr>
        <w:t xml:space="preserve">. Расходы по </w:t>
      </w:r>
      <w:r w:rsidRPr="00214452">
        <w:rPr>
          <w:rFonts w:ascii="Times New Roman" w:hAnsi="Times New Roman"/>
          <w:sz w:val="28"/>
          <w:szCs w:val="28"/>
          <w:lang w:eastAsia="ru-RU"/>
        </w:rPr>
        <w:t>бронированию и найму жилых помещений, кроме случаев предоставления бесплатного жилого помещения, по фактическим расходам, подтвержденным соответствующими документами</w:t>
      </w:r>
      <w:r w:rsidRPr="0058536D">
        <w:rPr>
          <w:rFonts w:ascii="Times New Roman" w:hAnsi="Times New Roman"/>
          <w:sz w:val="28"/>
          <w:szCs w:val="28"/>
          <w:lang w:eastAsia="ru-RU"/>
        </w:rPr>
        <w:t>, с учетом следующих предельных норм:</w:t>
      </w:r>
    </w:p>
    <w:p w14:paraId="08A40F4A" w14:textId="4BB8C816" w:rsidR="00696041"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9</w:t>
      </w:r>
      <w:r w:rsidRPr="0058536D">
        <w:rPr>
          <w:rFonts w:ascii="Times New Roman" w:hAnsi="Times New Roman"/>
          <w:sz w:val="28"/>
          <w:szCs w:val="28"/>
          <w:lang w:eastAsia="ru-RU"/>
        </w:rPr>
        <w:t xml:space="preserve">.1) </w:t>
      </w:r>
      <w:r>
        <w:rPr>
          <w:rFonts w:ascii="Times New Roman" w:hAnsi="Times New Roman"/>
          <w:sz w:val="28"/>
          <w:szCs w:val="28"/>
          <w:lang w:eastAsia="ru-RU"/>
        </w:rPr>
        <w:t>главе района</w:t>
      </w:r>
      <w:r w:rsidR="00214452">
        <w:rPr>
          <w:rFonts w:ascii="Times New Roman" w:hAnsi="Times New Roman"/>
          <w:sz w:val="28"/>
          <w:szCs w:val="28"/>
          <w:lang w:eastAsia="ru-RU"/>
        </w:rPr>
        <w:t xml:space="preserve"> -</w:t>
      </w:r>
      <w:r w:rsidRPr="0058536D">
        <w:rPr>
          <w:rFonts w:ascii="Times New Roman" w:hAnsi="Times New Roman"/>
          <w:sz w:val="28"/>
          <w:szCs w:val="28"/>
          <w:lang w:eastAsia="ru-RU"/>
        </w:rPr>
        <w:t xml:space="preserve"> </w:t>
      </w:r>
      <w:r>
        <w:rPr>
          <w:rFonts w:ascii="Times New Roman" w:hAnsi="Times New Roman"/>
          <w:sz w:val="28"/>
          <w:szCs w:val="28"/>
          <w:lang w:eastAsia="ru-RU"/>
        </w:rPr>
        <w:t>номера «высшей категории»;</w:t>
      </w:r>
    </w:p>
    <w:p w14:paraId="1424DE05"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0</w:t>
      </w:r>
      <w:r w:rsidRPr="0058536D">
        <w:rPr>
          <w:rFonts w:ascii="Times New Roman" w:hAnsi="Times New Roman"/>
          <w:sz w:val="28"/>
          <w:szCs w:val="28"/>
          <w:lang w:eastAsia="ru-RU"/>
        </w:rPr>
        <w:t xml:space="preserve">. При отсутствии подтверждающих документов расходы по </w:t>
      </w:r>
      <w:r>
        <w:rPr>
          <w:rFonts w:ascii="Times New Roman" w:hAnsi="Times New Roman"/>
          <w:sz w:val="28"/>
          <w:szCs w:val="28"/>
          <w:lang w:eastAsia="ru-RU"/>
        </w:rPr>
        <w:t>найму жилого помещения</w:t>
      </w:r>
      <w:r w:rsidRPr="0058536D">
        <w:rPr>
          <w:rFonts w:ascii="Times New Roman" w:hAnsi="Times New Roman"/>
          <w:sz w:val="28"/>
          <w:szCs w:val="28"/>
          <w:lang w:eastAsia="ru-RU"/>
        </w:rPr>
        <w:t xml:space="preserve"> </w:t>
      </w:r>
      <w:r>
        <w:rPr>
          <w:rFonts w:ascii="Times New Roman" w:hAnsi="Times New Roman"/>
          <w:sz w:val="28"/>
          <w:szCs w:val="28"/>
          <w:lang w:eastAsia="ru-RU"/>
        </w:rPr>
        <w:t>не производятся.</w:t>
      </w:r>
    </w:p>
    <w:p w14:paraId="656616F8" w14:textId="77777777" w:rsidR="00696041" w:rsidRPr="00F7795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 xml:space="preserve">В случае вынужденной </w:t>
      </w:r>
      <w:r w:rsidRPr="00F7795D">
        <w:rPr>
          <w:rFonts w:ascii="Times New Roman" w:hAnsi="Times New Roman"/>
          <w:sz w:val="28"/>
          <w:szCs w:val="28"/>
          <w:lang w:eastAsia="ru-RU"/>
        </w:rPr>
        <w:t xml:space="preserve">остановки в пути расходы по найму жилых помещений, подтвержденные соответствующими документами, возмещаются в пределах норм, установленных </w:t>
      </w:r>
      <w:hyperlink w:anchor="Par54" w:history="1">
        <w:r w:rsidRPr="00F7795D">
          <w:rPr>
            <w:rFonts w:ascii="Times New Roman" w:hAnsi="Times New Roman"/>
            <w:sz w:val="28"/>
            <w:szCs w:val="28"/>
            <w:lang w:eastAsia="ru-RU"/>
          </w:rPr>
          <w:t>пунктом 11</w:t>
        </w:r>
      </w:hyperlink>
      <w:r w:rsidRPr="00F7795D">
        <w:rPr>
          <w:rFonts w:ascii="Times New Roman" w:hAnsi="Times New Roman"/>
          <w:sz w:val="28"/>
          <w:szCs w:val="28"/>
          <w:lang w:eastAsia="ru-RU"/>
        </w:rPr>
        <w:t xml:space="preserve"> настоящего Порядка.</w:t>
      </w:r>
    </w:p>
    <w:p w14:paraId="188C07EE"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1</w:t>
      </w:r>
      <w:r w:rsidRPr="0058536D">
        <w:rPr>
          <w:rFonts w:ascii="Times New Roman" w:hAnsi="Times New Roman"/>
          <w:sz w:val="28"/>
          <w:szCs w:val="28"/>
          <w:lang w:eastAsia="ru-RU"/>
        </w:rPr>
        <w:t>. Расходы по проезду к месту командирования и обратно к постоянному месту работы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лицо, замещающее муниципальную должность, командировано в несколько организаций, расположенных в разных населенных пунктах, воздушным, железнодорожным, водным и автомобильным транспортом общего пользования (кроме индивидуального такси) возмещаются по фактическим затратам, подтве</w:t>
      </w:r>
      <w:r>
        <w:rPr>
          <w:rFonts w:ascii="Times New Roman" w:hAnsi="Times New Roman"/>
          <w:sz w:val="28"/>
          <w:szCs w:val="28"/>
          <w:lang w:eastAsia="ru-RU"/>
        </w:rPr>
        <w:t xml:space="preserve">ржденным проездными документами, </w:t>
      </w:r>
      <w:r w:rsidRPr="0058536D">
        <w:rPr>
          <w:rFonts w:ascii="Times New Roman" w:hAnsi="Times New Roman"/>
          <w:sz w:val="28"/>
          <w:szCs w:val="28"/>
          <w:lang w:eastAsia="ru-RU"/>
        </w:rPr>
        <w:t xml:space="preserve">по следующим </w:t>
      </w:r>
      <w:r>
        <w:rPr>
          <w:rFonts w:ascii="Times New Roman" w:hAnsi="Times New Roman"/>
          <w:sz w:val="28"/>
          <w:szCs w:val="28"/>
          <w:lang w:eastAsia="ru-RU"/>
        </w:rPr>
        <w:t xml:space="preserve">предельным </w:t>
      </w:r>
      <w:r w:rsidRPr="0058536D">
        <w:rPr>
          <w:rFonts w:ascii="Times New Roman" w:hAnsi="Times New Roman"/>
          <w:sz w:val="28"/>
          <w:szCs w:val="28"/>
          <w:lang w:eastAsia="ru-RU"/>
        </w:rPr>
        <w:t>нормам:</w:t>
      </w:r>
    </w:p>
    <w:p w14:paraId="0B819BC8" w14:textId="7B0BD379" w:rsidR="00696041" w:rsidRPr="0058536D" w:rsidRDefault="00696041" w:rsidP="00214452">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1</w:t>
      </w:r>
      <w:r w:rsidRPr="0058536D">
        <w:rPr>
          <w:rFonts w:ascii="Times New Roman" w:hAnsi="Times New Roman"/>
          <w:sz w:val="28"/>
          <w:szCs w:val="28"/>
          <w:lang w:eastAsia="ru-RU"/>
        </w:rPr>
        <w:t>.1) воздушным транспортом</w:t>
      </w:r>
      <w:r w:rsidR="00214452">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8536D">
        <w:rPr>
          <w:rFonts w:ascii="Times New Roman" w:hAnsi="Times New Roman"/>
          <w:sz w:val="28"/>
          <w:szCs w:val="28"/>
          <w:lang w:eastAsia="ru-RU"/>
        </w:rPr>
        <w:t xml:space="preserve">по тарифу </w:t>
      </w:r>
      <w:r>
        <w:rPr>
          <w:rFonts w:ascii="Times New Roman" w:hAnsi="Times New Roman"/>
          <w:sz w:val="28"/>
          <w:szCs w:val="28"/>
          <w:lang w:eastAsia="ru-RU"/>
        </w:rPr>
        <w:t>бизнес-класса</w:t>
      </w:r>
      <w:r w:rsidR="00214452">
        <w:rPr>
          <w:rFonts w:ascii="Times New Roman" w:hAnsi="Times New Roman"/>
          <w:sz w:val="28"/>
          <w:szCs w:val="28"/>
          <w:lang w:eastAsia="ru-RU"/>
        </w:rPr>
        <w:t>;</w:t>
      </w:r>
    </w:p>
    <w:p w14:paraId="06420D7E"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 xml:space="preserve">11.2) </w:t>
      </w:r>
      <w:r w:rsidRPr="0058536D">
        <w:rPr>
          <w:rFonts w:ascii="Times New Roman" w:hAnsi="Times New Roman"/>
          <w:sz w:val="28"/>
          <w:szCs w:val="28"/>
          <w:lang w:eastAsia="ru-RU"/>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2F0C5957" w14:textId="5A58463A" w:rsid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lastRenderedPageBreak/>
        <w:t>11.3) железнодорожным транспортом: в вагоне повышенной комфортности, отнесенном к вагонам бизнес-класса, в вагоне с 2-местными купе категории "СВ" - главе района;</w:t>
      </w:r>
    </w:p>
    <w:p w14:paraId="3EB874F1"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 xml:space="preserve">11.4) </w:t>
      </w:r>
      <w:r w:rsidRPr="0058536D">
        <w:rPr>
          <w:rFonts w:ascii="Times New Roman" w:hAnsi="Times New Roman"/>
          <w:sz w:val="28"/>
          <w:szCs w:val="28"/>
          <w:lang w:eastAsia="ru-RU"/>
        </w:rPr>
        <w:t>автомобильным транспортом - по тарифу проезда, установленному перевозчиком, кроме индивидуального такси.</w:t>
      </w:r>
    </w:p>
    <w:p w14:paraId="456B20DC" w14:textId="77777777" w:rsid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Возмещение расходов производится на основании подтверждающих документов (проездные документы (билеты, в том числе электронные), чеки контрольно-кассовой техники, слипы или чеки электронных терминалов при проведении операций с использованием банковской карты, держателем которой является командированное лицо, или подтверждение кредитным учреждением проведенной операции по оплате проездных документов, или другой документ, подтверждающий произведенную оплату перевозки, оформленный на бланке строгой отчетности).</w:t>
      </w:r>
    </w:p>
    <w:p w14:paraId="39D8738F" w14:textId="77777777" w:rsid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Чеки контрольно-кассовой техники (кассовые чеки) или бланки строгой отчетности, полученные работником в электронной форме и распечатанные им на бумажном носителе, приравниваются к кассовым чекам или бланкам строгой отчетности, отпечатанным контрольно-кассовой техникой на бумажном носителе.</w:t>
      </w:r>
    </w:p>
    <w:p w14:paraId="3FD61468" w14:textId="77777777" w:rsid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При приобретении авиабилета, оформленного в бездокументарной форме (электронный авиабилет) подтверждающими документами являются:</w:t>
      </w:r>
    </w:p>
    <w:p w14:paraId="12D9C35C" w14:textId="56213A89" w:rsid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при проезде воздушным транспортом - распечатка электронного пассажирского билета в гражданской авиации - сформированная автоматизированной информационной системой оформления воздушных перевозок маршрут/квитанция электронного авиабилета на бумажном носителе, в которой указана стоимость перелёта;</w:t>
      </w:r>
    </w:p>
    <w:p w14:paraId="47285146" w14:textId="77777777" w:rsid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при проезде железнодорожным транспортом - распечатка электронного билета на железнодорожном транспорте - контрольный купон электронного проездного документа (билета) (выписка из автоматизированной системы управления пассажирскими перевозками на железнодорожном транспорте);</w:t>
      </w:r>
    </w:p>
    <w:p w14:paraId="70C2D4C0" w14:textId="77777777" w:rsid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при проезде автомобильным транспортом в автобусе по маршрутам регулярных перевозок в междугородном сообщении - распечатка электронного автобусного билета.</w:t>
      </w:r>
    </w:p>
    <w:p w14:paraId="7D68C048" w14:textId="77777777" w:rsidR="00696041" w:rsidRDefault="00696041" w:rsidP="00696041">
      <w:pPr>
        <w:autoSpaceDE w:val="0"/>
        <w:autoSpaceDN w:val="0"/>
        <w:adjustRightInd w:val="0"/>
        <w:spacing w:after="0" w:line="240" w:lineRule="auto"/>
        <w:ind w:firstLine="539"/>
        <w:contextualSpacing/>
        <w:jc w:val="both"/>
        <w:rPr>
          <w:rFonts w:ascii="Times New Roman" w:hAnsi="Times New Roman"/>
          <w:sz w:val="28"/>
          <w:szCs w:val="28"/>
          <w:lang w:eastAsia="ru-RU"/>
        </w:rPr>
      </w:pPr>
      <w:r>
        <w:rPr>
          <w:rFonts w:ascii="Times New Roman" w:hAnsi="Times New Roman"/>
          <w:sz w:val="28"/>
          <w:szCs w:val="28"/>
          <w:lang w:eastAsia="ru-RU"/>
        </w:rPr>
        <w:t>В случае проезда к месту командирования и обратно воздушным транспортом лицо, замещающее муниципальную должность, дополнительно представляет посадочный талон, подтверждающий перелет данного лица по указанному в билете маршруту. В случае утери посадочного талона представляется справка аэропорта отправления либо транспортной организации (ее уполномоченного агента) о совершенном перелете.</w:t>
      </w:r>
    </w:p>
    <w:p w14:paraId="36A59825" w14:textId="77777777" w:rsidR="00696041" w:rsidRPr="0058536D" w:rsidRDefault="00696041" w:rsidP="00696041">
      <w:pPr>
        <w:autoSpaceDE w:val="0"/>
        <w:autoSpaceDN w:val="0"/>
        <w:adjustRightInd w:val="0"/>
        <w:spacing w:after="0" w:line="240" w:lineRule="auto"/>
        <w:ind w:firstLine="539"/>
        <w:contextualSpacing/>
        <w:jc w:val="both"/>
        <w:rPr>
          <w:rFonts w:ascii="Times New Roman" w:hAnsi="Times New Roman"/>
          <w:sz w:val="28"/>
          <w:szCs w:val="28"/>
          <w:lang w:eastAsia="ru-RU"/>
        </w:rPr>
      </w:pPr>
      <w:r>
        <w:rPr>
          <w:rFonts w:ascii="Times New Roman" w:hAnsi="Times New Roman"/>
          <w:sz w:val="28"/>
          <w:szCs w:val="28"/>
          <w:lang w:eastAsia="ru-RU"/>
        </w:rPr>
        <w:t>В случае изменения сроков командировки либо отмены командировки лицу, замещающему муниципальную должность, возмещаются расходы, связанные с покупкой, обменом и возвратом проездных документов, в том числе невозвратных и не подлежащих обмену проездных документов.</w:t>
      </w:r>
    </w:p>
    <w:p w14:paraId="09CAA560" w14:textId="77777777" w:rsidR="00696041" w:rsidRPr="0058536D" w:rsidRDefault="00696041" w:rsidP="00696041">
      <w:pPr>
        <w:autoSpaceDE w:val="0"/>
        <w:autoSpaceDN w:val="0"/>
        <w:adjustRightInd w:val="0"/>
        <w:spacing w:after="100" w:afterAutospacing="1" w:line="240" w:lineRule="auto"/>
        <w:ind w:firstLine="539"/>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2</w:t>
      </w:r>
      <w:r w:rsidRPr="0058536D">
        <w:rPr>
          <w:rFonts w:ascii="Times New Roman" w:hAnsi="Times New Roman"/>
          <w:sz w:val="28"/>
          <w:szCs w:val="28"/>
          <w:lang w:eastAsia="ru-RU"/>
        </w:rPr>
        <w:t>. 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14:paraId="3E3716DD"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lastRenderedPageBreak/>
        <w:t>1</w:t>
      </w:r>
      <w:r>
        <w:rPr>
          <w:rFonts w:ascii="Times New Roman" w:hAnsi="Times New Roman"/>
          <w:sz w:val="28"/>
          <w:szCs w:val="28"/>
          <w:lang w:eastAsia="ru-RU"/>
        </w:rPr>
        <w:t>3</w:t>
      </w:r>
      <w:r w:rsidRPr="0058536D">
        <w:rPr>
          <w:rFonts w:ascii="Times New Roman" w:hAnsi="Times New Roman"/>
          <w:sz w:val="28"/>
          <w:szCs w:val="28"/>
          <w:lang w:eastAsia="ru-RU"/>
        </w:rPr>
        <w:t>. Лицам, замещающим муниципальные должности, оплачиваются расходы на проезд (кроме индивидуального такси) до станции, пристани, аэропорта при наличии документов (билетов), подтверждающих эти расходы, а также услуги залов официальных лиц и делегаций, организуемых в составе железнодорожных и автомобильных вокзалов (станций), морских и речных портов, аэропортов</w:t>
      </w:r>
      <w:r>
        <w:rPr>
          <w:rFonts w:ascii="Times New Roman" w:hAnsi="Times New Roman"/>
          <w:sz w:val="28"/>
          <w:szCs w:val="28"/>
          <w:lang w:eastAsia="ru-RU"/>
        </w:rPr>
        <w:t>.</w:t>
      </w:r>
    </w:p>
    <w:p w14:paraId="6274DE98"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4</w:t>
      </w:r>
      <w:r w:rsidRPr="0058536D">
        <w:rPr>
          <w:rFonts w:ascii="Times New Roman" w:hAnsi="Times New Roman"/>
          <w:sz w:val="28"/>
          <w:szCs w:val="28"/>
          <w:lang w:eastAsia="ru-RU"/>
        </w:rPr>
        <w:t>. При использовании воздушного транспорта для проезда лица, замещающего муниципальную должность, к месту командирования и (или) обратно к постоянному месту работы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лица, замещающего муниципальную должность, либо когда оформление (приобретение) проездных документов (билетов) на рейсы этих авиакомпаний невозможно ввиду их отсутствия на весь срок служебной командировки лица, замещающего муниципальную должность.</w:t>
      </w:r>
    </w:p>
    <w:p w14:paraId="388C63E8" w14:textId="77777777" w:rsidR="00696041" w:rsidRPr="0058536D" w:rsidRDefault="00696041" w:rsidP="0069604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bookmarkStart w:id="7" w:name="Par74"/>
      <w:bookmarkEnd w:id="7"/>
      <w:r>
        <w:rPr>
          <w:rFonts w:ascii="Times New Roman" w:hAnsi="Times New Roman"/>
          <w:sz w:val="28"/>
          <w:szCs w:val="28"/>
          <w:lang w:eastAsia="ru-RU"/>
        </w:rPr>
        <w:t>15</w:t>
      </w:r>
      <w:r w:rsidRPr="0058536D">
        <w:rPr>
          <w:rFonts w:ascii="Times New Roman" w:hAnsi="Times New Roman"/>
          <w:sz w:val="28"/>
          <w:szCs w:val="28"/>
          <w:lang w:eastAsia="ru-RU"/>
        </w:rPr>
        <w:t>. На лиц, замещающих муниципальные должности, находящихся в служебной командировке, распространяется режим рабочего времени тех организаций, в которые они командированы.</w:t>
      </w:r>
    </w:p>
    <w:p w14:paraId="7CE18A54" w14:textId="77777777" w:rsidR="00696041" w:rsidRP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16</w:t>
      </w:r>
      <w:r w:rsidRPr="0058536D">
        <w:rPr>
          <w:rFonts w:ascii="Times New Roman" w:hAnsi="Times New Roman"/>
          <w:sz w:val="28"/>
          <w:szCs w:val="28"/>
          <w:lang w:eastAsia="ru-RU"/>
        </w:rPr>
        <w:t xml:space="preserve">. При </w:t>
      </w:r>
      <w:r w:rsidRPr="00696041">
        <w:rPr>
          <w:rFonts w:ascii="Times New Roman" w:hAnsi="Times New Roman"/>
          <w:sz w:val="28"/>
          <w:szCs w:val="28"/>
          <w:lang w:eastAsia="ru-RU"/>
        </w:rPr>
        <w:t xml:space="preserve">направлении в служебную командировку лицу, замещающему муниципальную должность, по его заявлению выдается денежный аванс на оплату расходов по проезду, найму жилых помещений и дополнительных расходов, связанных с проживанием вне места постоянного жительства (суточные). </w:t>
      </w:r>
    </w:p>
    <w:p w14:paraId="7384AA8E" w14:textId="77777777" w:rsidR="00696041" w:rsidRPr="00696041" w:rsidRDefault="00696041" w:rsidP="00696041">
      <w:pPr>
        <w:autoSpaceDE w:val="0"/>
        <w:autoSpaceDN w:val="0"/>
        <w:adjustRightInd w:val="0"/>
        <w:spacing w:after="0" w:line="240" w:lineRule="auto"/>
        <w:ind w:firstLine="540"/>
        <w:jc w:val="both"/>
        <w:rPr>
          <w:rFonts w:ascii="Times New Roman" w:hAnsi="Times New Roman"/>
          <w:sz w:val="28"/>
          <w:szCs w:val="28"/>
          <w:lang w:eastAsia="ru-RU"/>
        </w:rPr>
      </w:pPr>
      <w:r w:rsidRPr="00696041">
        <w:rPr>
          <w:rFonts w:ascii="Times New Roman" w:hAnsi="Times New Roman"/>
          <w:sz w:val="28"/>
          <w:szCs w:val="28"/>
          <w:lang w:eastAsia="ru-RU"/>
        </w:rPr>
        <w:t>Приобретения билетов для проезда к месту командирования и обратно, а также оплата найма жилого помещения главе района может осуществляться по договорам (контрактам), либо с использованием банковского (карточного) счета главы района или наличных расчетов главой района с последующим возмещением этих расходов по авансовому отчету.</w:t>
      </w:r>
    </w:p>
    <w:bookmarkEnd w:id="4"/>
    <w:p w14:paraId="1F7BCA9F" w14:textId="77777777" w:rsidR="00696041" w:rsidRPr="00696041" w:rsidRDefault="00696041" w:rsidP="00442751">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sectPr w:rsidR="00696041" w:rsidRPr="00696041" w:rsidSect="00696041">
      <w:pgSz w:w="11906" w:h="16838"/>
      <w:pgMar w:top="1134" w:right="85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04793" w14:textId="77777777" w:rsidR="007849A7" w:rsidRDefault="007849A7" w:rsidP="006F5AD8">
      <w:pPr>
        <w:spacing w:after="0" w:line="240" w:lineRule="auto"/>
      </w:pPr>
      <w:r>
        <w:separator/>
      </w:r>
    </w:p>
  </w:endnote>
  <w:endnote w:type="continuationSeparator" w:id="0">
    <w:p w14:paraId="06C0E4DF" w14:textId="77777777" w:rsidR="007849A7" w:rsidRDefault="007849A7" w:rsidP="006F5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5932C" w14:textId="77777777" w:rsidR="007849A7" w:rsidRDefault="007849A7" w:rsidP="006F5AD8">
      <w:pPr>
        <w:spacing w:after="0" w:line="240" w:lineRule="auto"/>
      </w:pPr>
      <w:r>
        <w:separator/>
      </w:r>
    </w:p>
  </w:footnote>
  <w:footnote w:type="continuationSeparator" w:id="0">
    <w:p w14:paraId="3130C1EF" w14:textId="77777777" w:rsidR="007849A7" w:rsidRDefault="007849A7" w:rsidP="006F5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D162C"/>
    <w:multiLevelType w:val="multilevel"/>
    <w:tmpl w:val="8B12AA50"/>
    <w:lvl w:ilvl="0">
      <w:start w:val="1"/>
      <w:numFmt w:val="decimal"/>
      <w:lvlText w:val="%1."/>
      <w:lvlJc w:val="left"/>
      <w:pPr>
        <w:ind w:left="648" w:hanging="648"/>
      </w:pPr>
      <w:rPr>
        <w:rFonts w:hint="default"/>
      </w:rPr>
    </w:lvl>
    <w:lvl w:ilvl="1">
      <w:start w:val="2"/>
      <w:numFmt w:val="decimal"/>
      <w:lvlText w:val="%1.%2."/>
      <w:lvlJc w:val="left"/>
      <w:pPr>
        <w:ind w:left="3698"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44D1384B"/>
    <w:multiLevelType w:val="multilevel"/>
    <w:tmpl w:val="BB789BA0"/>
    <w:lvl w:ilvl="0">
      <w:start w:val="1"/>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5F4B05CD"/>
    <w:multiLevelType w:val="multilevel"/>
    <w:tmpl w:val="62C2374C"/>
    <w:lvl w:ilvl="0">
      <w:start w:val="1"/>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64D21F78"/>
    <w:multiLevelType w:val="multilevel"/>
    <w:tmpl w:val="5714F74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59"/>
    <w:rsid w:val="00005DB5"/>
    <w:rsid w:val="00006B65"/>
    <w:rsid w:val="00007CC4"/>
    <w:rsid w:val="00012D32"/>
    <w:rsid w:val="00014B72"/>
    <w:rsid w:val="00023C4E"/>
    <w:rsid w:val="00033BC6"/>
    <w:rsid w:val="00043AB6"/>
    <w:rsid w:val="00045D86"/>
    <w:rsid w:val="00055FD7"/>
    <w:rsid w:val="00066ADF"/>
    <w:rsid w:val="00076349"/>
    <w:rsid w:val="00076645"/>
    <w:rsid w:val="00082A23"/>
    <w:rsid w:val="00090ABB"/>
    <w:rsid w:val="00091514"/>
    <w:rsid w:val="000A0B33"/>
    <w:rsid w:val="000A2CF4"/>
    <w:rsid w:val="000B2C55"/>
    <w:rsid w:val="000C245E"/>
    <w:rsid w:val="000C6228"/>
    <w:rsid w:val="000D7A93"/>
    <w:rsid w:val="000E2CF6"/>
    <w:rsid w:val="000E6CA4"/>
    <w:rsid w:val="000F031C"/>
    <w:rsid w:val="000F152A"/>
    <w:rsid w:val="000F251B"/>
    <w:rsid w:val="000F3F3C"/>
    <w:rsid w:val="000F5E78"/>
    <w:rsid w:val="000F7036"/>
    <w:rsid w:val="000F7562"/>
    <w:rsid w:val="00101FB2"/>
    <w:rsid w:val="001061CF"/>
    <w:rsid w:val="001072CF"/>
    <w:rsid w:val="00111D9E"/>
    <w:rsid w:val="00116480"/>
    <w:rsid w:val="00123BCD"/>
    <w:rsid w:val="00130614"/>
    <w:rsid w:val="00131378"/>
    <w:rsid w:val="001330D4"/>
    <w:rsid w:val="00133D6F"/>
    <w:rsid w:val="00135A58"/>
    <w:rsid w:val="00136B6A"/>
    <w:rsid w:val="001414EC"/>
    <w:rsid w:val="001456A9"/>
    <w:rsid w:val="00147921"/>
    <w:rsid w:val="00152C6D"/>
    <w:rsid w:val="001537E6"/>
    <w:rsid w:val="001542A9"/>
    <w:rsid w:val="00157E70"/>
    <w:rsid w:val="00163B85"/>
    <w:rsid w:val="00165E35"/>
    <w:rsid w:val="001679C6"/>
    <w:rsid w:val="001730A8"/>
    <w:rsid w:val="00173913"/>
    <w:rsid w:val="00182B19"/>
    <w:rsid w:val="00190BD0"/>
    <w:rsid w:val="00193E5B"/>
    <w:rsid w:val="00197AF7"/>
    <w:rsid w:val="001A02F0"/>
    <w:rsid w:val="001A0D8B"/>
    <w:rsid w:val="001A5CD3"/>
    <w:rsid w:val="001C52F5"/>
    <w:rsid w:val="001D37C3"/>
    <w:rsid w:val="001D6FD0"/>
    <w:rsid w:val="001D7AB0"/>
    <w:rsid w:val="001E271F"/>
    <w:rsid w:val="001E4923"/>
    <w:rsid w:val="001F053B"/>
    <w:rsid w:val="00203B8A"/>
    <w:rsid w:val="00205AB7"/>
    <w:rsid w:val="00214452"/>
    <w:rsid w:val="00227E65"/>
    <w:rsid w:val="00236ABE"/>
    <w:rsid w:val="00257AF5"/>
    <w:rsid w:val="00260303"/>
    <w:rsid w:val="00260567"/>
    <w:rsid w:val="00261DFC"/>
    <w:rsid w:val="00262DA1"/>
    <w:rsid w:val="002666B9"/>
    <w:rsid w:val="00267E6B"/>
    <w:rsid w:val="0027529A"/>
    <w:rsid w:val="00275589"/>
    <w:rsid w:val="00276DE1"/>
    <w:rsid w:val="00280AFD"/>
    <w:rsid w:val="0028298E"/>
    <w:rsid w:val="002866FE"/>
    <w:rsid w:val="00287AE7"/>
    <w:rsid w:val="002946FA"/>
    <w:rsid w:val="00297148"/>
    <w:rsid w:val="00297277"/>
    <w:rsid w:val="00297ABB"/>
    <w:rsid w:val="002A4235"/>
    <w:rsid w:val="002A4C04"/>
    <w:rsid w:val="002A4FB6"/>
    <w:rsid w:val="002B243F"/>
    <w:rsid w:val="002B41BA"/>
    <w:rsid w:val="002B7FBC"/>
    <w:rsid w:val="002C3DCB"/>
    <w:rsid w:val="002D1675"/>
    <w:rsid w:val="002D28C7"/>
    <w:rsid w:val="002D6190"/>
    <w:rsid w:val="002D7A8D"/>
    <w:rsid w:val="002E3A27"/>
    <w:rsid w:val="002E4C9C"/>
    <w:rsid w:val="002F2BA0"/>
    <w:rsid w:val="003047E8"/>
    <w:rsid w:val="00311395"/>
    <w:rsid w:val="003118AD"/>
    <w:rsid w:val="0031583E"/>
    <w:rsid w:val="0031788F"/>
    <w:rsid w:val="003309BA"/>
    <w:rsid w:val="00334327"/>
    <w:rsid w:val="00334903"/>
    <w:rsid w:val="00346735"/>
    <w:rsid w:val="00371AEF"/>
    <w:rsid w:val="00375C33"/>
    <w:rsid w:val="00376DC4"/>
    <w:rsid w:val="00381BC4"/>
    <w:rsid w:val="00392D01"/>
    <w:rsid w:val="00393E14"/>
    <w:rsid w:val="00394F8C"/>
    <w:rsid w:val="003A2533"/>
    <w:rsid w:val="003A491A"/>
    <w:rsid w:val="003A5AE9"/>
    <w:rsid w:val="003B0D86"/>
    <w:rsid w:val="003B0F3F"/>
    <w:rsid w:val="003B3210"/>
    <w:rsid w:val="003B4048"/>
    <w:rsid w:val="003C116B"/>
    <w:rsid w:val="003C1B2B"/>
    <w:rsid w:val="003C269A"/>
    <w:rsid w:val="003C709B"/>
    <w:rsid w:val="003C7E52"/>
    <w:rsid w:val="003E0D41"/>
    <w:rsid w:val="003E4D47"/>
    <w:rsid w:val="003E5328"/>
    <w:rsid w:val="003E7C8C"/>
    <w:rsid w:val="0040552B"/>
    <w:rsid w:val="004143A2"/>
    <w:rsid w:val="00414E09"/>
    <w:rsid w:val="00417E4E"/>
    <w:rsid w:val="004256C1"/>
    <w:rsid w:val="00426345"/>
    <w:rsid w:val="004347AD"/>
    <w:rsid w:val="00434FF2"/>
    <w:rsid w:val="004423FF"/>
    <w:rsid w:val="00442751"/>
    <w:rsid w:val="00443CE2"/>
    <w:rsid w:val="0044610C"/>
    <w:rsid w:val="0045386B"/>
    <w:rsid w:val="004547C9"/>
    <w:rsid w:val="00463A1B"/>
    <w:rsid w:val="00480731"/>
    <w:rsid w:val="00492138"/>
    <w:rsid w:val="004944F1"/>
    <w:rsid w:val="004A2D4B"/>
    <w:rsid w:val="004A432A"/>
    <w:rsid w:val="004A7BCD"/>
    <w:rsid w:val="004B3FF7"/>
    <w:rsid w:val="004B6F97"/>
    <w:rsid w:val="004C0EF0"/>
    <w:rsid w:val="004C6D43"/>
    <w:rsid w:val="004D01D1"/>
    <w:rsid w:val="004D35EB"/>
    <w:rsid w:val="004D4138"/>
    <w:rsid w:val="004D4CE2"/>
    <w:rsid w:val="004E1490"/>
    <w:rsid w:val="004F178B"/>
    <w:rsid w:val="005070D3"/>
    <w:rsid w:val="005111AD"/>
    <w:rsid w:val="00511AD6"/>
    <w:rsid w:val="00523AE7"/>
    <w:rsid w:val="00527932"/>
    <w:rsid w:val="00530517"/>
    <w:rsid w:val="0053171B"/>
    <w:rsid w:val="0053253A"/>
    <w:rsid w:val="00534A15"/>
    <w:rsid w:val="00542A01"/>
    <w:rsid w:val="00545934"/>
    <w:rsid w:val="00546BDB"/>
    <w:rsid w:val="0055074B"/>
    <w:rsid w:val="00563016"/>
    <w:rsid w:val="0056598F"/>
    <w:rsid w:val="00566BF9"/>
    <w:rsid w:val="0057096D"/>
    <w:rsid w:val="0057376E"/>
    <w:rsid w:val="005739D4"/>
    <w:rsid w:val="00573A6C"/>
    <w:rsid w:val="00575E04"/>
    <w:rsid w:val="00576081"/>
    <w:rsid w:val="0058536D"/>
    <w:rsid w:val="005914B3"/>
    <w:rsid w:val="005A5317"/>
    <w:rsid w:val="005B1CB4"/>
    <w:rsid w:val="005B58A7"/>
    <w:rsid w:val="005C490A"/>
    <w:rsid w:val="005D1B67"/>
    <w:rsid w:val="005D2249"/>
    <w:rsid w:val="005D51A5"/>
    <w:rsid w:val="005E1AA8"/>
    <w:rsid w:val="005E4200"/>
    <w:rsid w:val="005F3002"/>
    <w:rsid w:val="00604712"/>
    <w:rsid w:val="00606E9A"/>
    <w:rsid w:val="00607CC1"/>
    <w:rsid w:val="0061117A"/>
    <w:rsid w:val="00611962"/>
    <w:rsid w:val="006142FF"/>
    <w:rsid w:val="00616348"/>
    <w:rsid w:val="00624714"/>
    <w:rsid w:val="006247FB"/>
    <w:rsid w:val="006275B5"/>
    <w:rsid w:val="006415B6"/>
    <w:rsid w:val="00642B22"/>
    <w:rsid w:val="0065764A"/>
    <w:rsid w:val="00657C5F"/>
    <w:rsid w:val="00657E46"/>
    <w:rsid w:val="00660B99"/>
    <w:rsid w:val="00660D4E"/>
    <w:rsid w:val="0066377F"/>
    <w:rsid w:val="006722E3"/>
    <w:rsid w:val="006723AB"/>
    <w:rsid w:val="00672E4B"/>
    <w:rsid w:val="00683308"/>
    <w:rsid w:val="006834BA"/>
    <w:rsid w:val="00684082"/>
    <w:rsid w:val="00687878"/>
    <w:rsid w:val="006878D2"/>
    <w:rsid w:val="00695549"/>
    <w:rsid w:val="00695688"/>
    <w:rsid w:val="00696041"/>
    <w:rsid w:val="00696E4F"/>
    <w:rsid w:val="006A2776"/>
    <w:rsid w:val="006A45E7"/>
    <w:rsid w:val="006A4CA3"/>
    <w:rsid w:val="006A61F9"/>
    <w:rsid w:val="006B16AE"/>
    <w:rsid w:val="006B47ED"/>
    <w:rsid w:val="006C15EA"/>
    <w:rsid w:val="006D6538"/>
    <w:rsid w:val="006D78FD"/>
    <w:rsid w:val="006E1A19"/>
    <w:rsid w:val="006E2459"/>
    <w:rsid w:val="006E2807"/>
    <w:rsid w:val="006E2AE9"/>
    <w:rsid w:val="006E7841"/>
    <w:rsid w:val="006F2189"/>
    <w:rsid w:val="006F5AD8"/>
    <w:rsid w:val="006F6990"/>
    <w:rsid w:val="006F785A"/>
    <w:rsid w:val="00705F54"/>
    <w:rsid w:val="0071158E"/>
    <w:rsid w:val="0071180A"/>
    <w:rsid w:val="00717141"/>
    <w:rsid w:val="00730C01"/>
    <w:rsid w:val="00733AD8"/>
    <w:rsid w:val="00734A2E"/>
    <w:rsid w:val="007418AE"/>
    <w:rsid w:val="007453F6"/>
    <w:rsid w:val="00745432"/>
    <w:rsid w:val="007454A7"/>
    <w:rsid w:val="00752589"/>
    <w:rsid w:val="00752891"/>
    <w:rsid w:val="00760F13"/>
    <w:rsid w:val="0076347B"/>
    <w:rsid w:val="00774EE7"/>
    <w:rsid w:val="00776380"/>
    <w:rsid w:val="00780BC0"/>
    <w:rsid w:val="0078126D"/>
    <w:rsid w:val="0078353E"/>
    <w:rsid w:val="007849A7"/>
    <w:rsid w:val="00784C01"/>
    <w:rsid w:val="007857F6"/>
    <w:rsid w:val="00786CE4"/>
    <w:rsid w:val="00787698"/>
    <w:rsid w:val="00787FDE"/>
    <w:rsid w:val="007904BB"/>
    <w:rsid w:val="00792B1E"/>
    <w:rsid w:val="00793541"/>
    <w:rsid w:val="00795EA1"/>
    <w:rsid w:val="007A5692"/>
    <w:rsid w:val="007A77CF"/>
    <w:rsid w:val="007B42B6"/>
    <w:rsid w:val="007B5028"/>
    <w:rsid w:val="007B6A0F"/>
    <w:rsid w:val="007F20CB"/>
    <w:rsid w:val="0080137A"/>
    <w:rsid w:val="0080720F"/>
    <w:rsid w:val="00813D33"/>
    <w:rsid w:val="00826AE0"/>
    <w:rsid w:val="008274D2"/>
    <w:rsid w:val="00831266"/>
    <w:rsid w:val="008525C6"/>
    <w:rsid w:val="00856A4D"/>
    <w:rsid w:val="00862523"/>
    <w:rsid w:val="00865113"/>
    <w:rsid w:val="008675CB"/>
    <w:rsid w:val="00870260"/>
    <w:rsid w:val="008709FB"/>
    <w:rsid w:val="00873921"/>
    <w:rsid w:val="008757B8"/>
    <w:rsid w:val="00876FDE"/>
    <w:rsid w:val="00885352"/>
    <w:rsid w:val="008938E4"/>
    <w:rsid w:val="008B255D"/>
    <w:rsid w:val="008B3DA2"/>
    <w:rsid w:val="008C2AF6"/>
    <w:rsid w:val="008C7D70"/>
    <w:rsid w:val="008E2783"/>
    <w:rsid w:val="008F099E"/>
    <w:rsid w:val="008F5661"/>
    <w:rsid w:val="008F7DF8"/>
    <w:rsid w:val="00906A38"/>
    <w:rsid w:val="00915833"/>
    <w:rsid w:val="00915F5A"/>
    <w:rsid w:val="009160EB"/>
    <w:rsid w:val="00923028"/>
    <w:rsid w:val="00952AF4"/>
    <w:rsid w:val="00953ED2"/>
    <w:rsid w:val="009546B4"/>
    <w:rsid w:val="009559E0"/>
    <w:rsid w:val="00957DF4"/>
    <w:rsid w:val="00961668"/>
    <w:rsid w:val="009644C0"/>
    <w:rsid w:val="00964B78"/>
    <w:rsid w:val="00967642"/>
    <w:rsid w:val="009702B0"/>
    <w:rsid w:val="00970A6E"/>
    <w:rsid w:val="00971577"/>
    <w:rsid w:val="00975777"/>
    <w:rsid w:val="009759E4"/>
    <w:rsid w:val="00975C13"/>
    <w:rsid w:val="00977023"/>
    <w:rsid w:val="00982324"/>
    <w:rsid w:val="009833B9"/>
    <w:rsid w:val="00985176"/>
    <w:rsid w:val="00987AF2"/>
    <w:rsid w:val="0099263D"/>
    <w:rsid w:val="00993BF6"/>
    <w:rsid w:val="009A352B"/>
    <w:rsid w:val="009A4297"/>
    <w:rsid w:val="009B40BB"/>
    <w:rsid w:val="009B4B7B"/>
    <w:rsid w:val="009B58C3"/>
    <w:rsid w:val="009C1C35"/>
    <w:rsid w:val="009C4912"/>
    <w:rsid w:val="009C523D"/>
    <w:rsid w:val="009C5621"/>
    <w:rsid w:val="009C6AA4"/>
    <w:rsid w:val="009D179F"/>
    <w:rsid w:val="009D332C"/>
    <w:rsid w:val="009D6CCE"/>
    <w:rsid w:val="009D71BE"/>
    <w:rsid w:val="009E439E"/>
    <w:rsid w:val="009E56FB"/>
    <w:rsid w:val="009F06DE"/>
    <w:rsid w:val="009F0AA1"/>
    <w:rsid w:val="009F0E3A"/>
    <w:rsid w:val="009F64EC"/>
    <w:rsid w:val="00A07C2C"/>
    <w:rsid w:val="00A106FF"/>
    <w:rsid w:val="00A134CC"/>
    <w:rsid w:val="00A16FB9"/>
    <w:rsid w:val="00A261CE"/>
    <w:rsid w:val="00A35CCB"/>
    <w:rsid w:val="00A35FE7"/>
    <w:rsid w:val="00A4054D"/>
    <w:rsid w:val="00A41E90"/>
    <w:rsid w:val="00A4283F"/>
    <w:rsid w:val="00A43E34"/>
    <w:rsid w:val="00A51A31"/>
    <w:rsid w:val="00A52F1E"/>
    <w:rsid w:val="00A626F0"/>
    <w:rsid w:val="00A64D6B"/>
    <w:rsid w:val="00A663B9"/>
    <w:rsid w:val="00A82844"/>
    <w:rsid w:val="00A83ED0"/>
    <w:rsid w:val="00A925F1"/>
    <w:rsid w:val="00A95FD1"/>
    <w:rsid w:val="00AA3AF6"/>
    <w:rsid w:val="00AA49FF"/>
    <w:rsid w:val="00AA6F83"/>
    <w:rsid w:val="00AB0023"/>
    <w:rsid w:val="00AB3829"/>
    <w:rsid w:val="00AB5120"/>
    <w:rsid w:val="00AC0C28"/>
    <w:rsid w:val="00AC4187"/>
    <w:rsid w:val="00AC655C"/>
    <w:rsid w:val="00AC72D3"/>
    <w:rsid w:val="00AD7472"/>
    <w:rsid w:val="00AE03FE"/>
    <w:rsid w:val="00AE62F9"/>
    <w:rsid w:val="00AF32AF"/>
    <w:rsid w:val="00AF366E"/>
    <w:rsid w:val="00B000B8"/>
    <w:rsid w:val="00B012B8"/>
    <w:rsid w:val="00B0441B"/>
    <w:rsid w:val="00B045A7"/>
    <w:rsid w:val="00B048C2"/>
    <w:rsid w:val="00B13435"/>
    <w:rsid w:val="00B2122C"/>
    <w:rsid w:val="00B321AC"/>
    <w:rsid w:val="00B34E06"/>
    <w:rsid w:val="00B44873"/>
    <w:rsid w:val="00B46D1B"/>
    <w:rsid w:val="00B57608"/>
    <w:rsid w:val="00B6308D"/>
    <w:rsid w:val="00B66E4E"/>
    <w:rsid w:val="00B67CA7"/>
    <w:rsid w:val="00B84347"/>
    <w:rsid w:val="00B84E1D"/>
    <w:rsid w:val="00B86172"/>
    <w:rsid w:val="00B96215"/>
    <w:rsid w:val="00B96B63"/>
    <w:rsid w:val="00BB367B"/>
    <w:rsid w:val="00BB3A3A"/>
    <w:rsid w:val="00BB42E9"/>
    <w:rsid w:val="00BB4E74"/>
    <w:rsid w:val="00BC0ADC"/>
    <w:rsid w:val="00BC32E4"/>
    <w:rsid w:val="00BD2EAD"/>
    <w:rsid w:val="00BE024D"/>
    <w:rsid w:val="00BE293D"/>
    <w:rsid w:val="00BE5139"/>
    <w:rsid w:val="00BE5956"/>
    <w:rsid w:val="00BE6B6C"/>
    <w:rsid w:val="00BF2502"/>
    <w:rsid w:val="00BF7935"/>
    <w:rsid w:val="00C008F4"/>
    <w:rsid w:val="00C01CE8"/>
    <w:rsid w:val="00C07EB4"/>
    <w:rsid w:val="00C112E2"/>
    <w:rsid w:val="00C20FAF"/>
    <w:rsid w:val="00C35D87"/>
    <w:rsid w:val="00C41D5A"/>
    <w:rsid w:val="00C42E54"/>
    <w:rsid w:val="00C433CA"/>
    <w:rsid w:val="00C4396D"/>
    <w:rsid w:val="00C447E8"/>
    <w:rsid w:val="00C5085E"/>
    <w:rsid w:val="00C52912"/>
    <w:rsid w:val="00C53251"/>
    <w:rsid w:val="00C57C1D"/>
    <w:rsid w:val="00C61D2B"/>
    <w:rsid w:val="00C62D7F"/>
    <w:rsid w:val="00C639F4"/>
    <w:rsid w:val="00C65104"/>
    <w:rsid w:val="00C65B24"/>
    <w:rsid w:val="00C737CC"/>
    <w:rsid w:val="00C74624"/>
    <w:rsid w:val="00C81126"/>
    <w:rsid w:val="00CA0A09"/>
    <w:rsid w:val="00CA296A"/>
    <w:rsid w:val="00CA4A1C"/>
    <w:rsid w:val="00CB1E15"/>
    <w:rsid w:val="00CB37BB"/>
    <w:rsid w:val="00CB7E93"/>
    <w:rsid w:val="00CC0680"/>
    <w:rsid w:val="00CC3007"/>
    <w:rsid w:val="00CC635C"/>
    <w:rsid w:val="00CD0C13"/>
    <w:rsid w:val="00CD56C7"/>
    <w:rsid w:val="00CE028C"/>
    <w:rsid w:val="00CE2275"/>
    <w:rsid w:val="00CE61E1"/>
    <w:rsid w:val="00CE7A0E"/>
    <w:rsid w:val="00CF0864"/>
    <w:rsid w:val="00CF2D5F"/>
    <w:rsid w:val="00D0247E"/>
    <w:rsid w:val="00D0289F"/>
    <w:rsid w:val="00D0339A"/>
    <w:rsid w:val="00D034CF"/>
    <w:rsid w:val="00D07E1D"/>
    <w:rsid w:val="00D101C4"/>
    <w:rsid w:val="00D12304"/>
    <w:rsid w:val="00D17BE7"/>
    <w:rsid w:val="00D26954"/>
    <w:rsid w:val="00D30F68"/>
    <w:rsid w:val="00D34592"/>
    <w:rsid w:val="00D35087"/>
    <w:rsid w:val="00D53AE4"/>
    <w:rsid w:val="00D55690"/>
    <w:rsid w:val="00D62B1B"/>
    <w:rsid w:val="00D7033F"/>
    <w:rsid w:val="00D70FEF"/>
    <w:rsid w:val="00D7283E"/>
    <w:rsid w:val="00D72950"/>
    <w:rsid w:val="00D74686"/>
    <w:rsid w:val="00D81D88"/>
    <w:rsid w:val="00D83BAC"/>
    <w:rsid w:val="00D91635"/>
    <w:rsid w:val="00D95921"/>
    <w:rsid w:val="00D96B1E"/>
    <w:rsid w:val="00DA0C05"/>
    <w:rsid w:val="00DA1D3F"/>
    <w:rsid w:val="00DA3D9B"/>
    <w:rsid w:val="00DA4845"/>
    <w:rsid w:val="00DA660F"/>
    <w:rsid w:val="00DE3313"/>
    <w:rsid w:val="00DE3D43"/>
    <w:rsid w:val="00DF37E8"/>
    <w:rsid w:val="00DF61E8"/>
    <w:rsid w:val="00E0171A"/>
    <w:rsid w:val="00E048F1"/>
    <w:rsid w:val="00E07067"/>
    <w:rsid w:val="00E13018"/>
    <w:rsid w:val="00E25F85"/>
    <w:rsid w:val="00E3173B"/>
    <w:rsid w:val="00E336BC"/>
    <w:rsid w:val="00E361B3"/>
    <w:rsid w:val="00E5408B"/>
    <w:rsid w:val="00E54B30"/>
    <w:rsid w:val="00E55A7C"/>
    <w:rsid w:val="00E6558A"/>
    <w:rsid w:val="00E8239D"/>
    <w:rsid w:val="00E83584"/>
    <w:rsid w:val="00E83BA8"/>
    <w:rsid w:val="00E85584"/>
    <w:rsid w:val="00E86523"/>
    <w:rsid w:val="00E952E3"/>
    <w:rsid w:val="00EA6304"/>
    <w:rsid w:val="00EA70F3"/>
    <w:rsid w:val="00EB1D20"/>
    <w:rsid w:val="00EB4CE4"/>
    <w:rsid w:val="00EB4F29"/>
    <w:rsid w:val="00EC121B"/>
    <w:rsid w:val="00EC25DC"/>
    <w:rsid w:val="00EC3E74"/>
    <w:rsid w:val="00EC79AA"/>
    <w:rsid w:val="00ED40A8"/>
    <w:rsid w:val="00ED5937"/>
    <w:rsid w:val="00ED66CA"/>
    <w:rsid w:val="00EE7AF3"/>
    <w:rsid w:val="00EF379A"/>
    <w:rsid w:val="00EF4F2F"/>
    <w:rsid w:val="00F02681"/>
    <w:rsid w:val="00F10E9D"/>
    <w:rsid w:val="00F155A8"/>
    <w:rsid w:val="00F216BA"/>
    <w:rsid w:val="00F25FBC"/>
    <w:rsid w:val="00F30419"/>
    <w:rsid w:val="00F3175A"/>
    <w:rsid w:val="00F331DD"/>
    <w:rsid w:val="00F42008"/>
    <w:rsid w:val="00F42A5F"/>
    <w:rsid w:val="00F52FF9"/>
    <w:rsid w:val="00F54328"/>
    <w:rsid w:val="00F6656D"/>
    <w:rsid w:val="00F67549"/>
    <w:rsid w:val="00F70A34"/>
    <w:rsid w:val="00F71E40"/>
    <w:rsid w:val="00F7795D"/>
    <w:rsid w:val="00F84B3A"/>
    <w:rsid w:val="00F85F6C"/>
    <w:rsid w:val="00F86D51"/>
    <w:rsid w:val="00FB4B17"/>
    <w:rsid w:val="00FB63FD"/>
    <w:rsid w:val="00FC1097"/>
    <w:rsid w:val="00FD7CF7"/>
    <w:rsid w:val="00FE0270"/>
    <w:rsid w:val="00FE20AB"/>
    <w:rsid w:val="00FF3971"/>
    <w:rsid w:val="00FF4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38838"/>
  <w15:chartTrackingRefBased/>
  <w15:docId w15:val="{5F6AD463-3D7B-41EE-901B-015B38BC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116B"/>
    <w:pPr>
      <w:spacing w:after="160" w:line="259" w:lineRule="auto"/>
    </w:pPr>
    <w:rPr>
      <w:sz w:val="22"/>
      <w:szCs w:val="22"/>
      <w:lang w:eastAsia="en-US"/>
    </w:rPr>
  </w:style>
  <w:style w:type="paragraph" w:styleId="1">
    <w:name w:val="heading 1"/>
    <w:basedOn w:val="a"/>
    <w:next w:val="a"/>
    <w:link w:val="10"/>
    <w:qFormat/>
    <w:rsid w:val="009C523D"/>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189"/>
    <w:pPr>
      <w:widowControl w:val="0"/>
      <w:autoSpaceDE w:val="0"/>
      <w:autoSpaceDN w:val="0"/>
    </w:pPr>
    <w:rPr>
      <w:rFonts w:eastAsia="Times New Roman" w:cs="Calibri"/>
      <w:sz w:val="22"/>
      <w:szCs w:val="22"/>
    </w:rPr>
  </w:style>
  <w:style w:type="paragraph" w:customStyle="1" w:styleId="ConsPlusNonformat">
    <w:name w:val="ConsPlusNonformat"/>
    <w:rsid w:val="006F2189"/>
    <w:pPr>
      <w:widowControl w:val="0"/>
      <w:autoSpaceDE w:val="0"/>
      <w:autoSpaceDN w:val="0"/>
    </w:pPr>
    <w:rPr>
      <w:rFonts w:ascii="Courier New" w:eastAsia="Times New Roman" w:hAnsi="Courier New" w:cs="Courier New"/>
      <w:szCs w:val="22"/>
    </w:rPr>
  </w:style>
  <w:style w:type="paragraph" w:customStyle="1" w:styleId="ConsPlusTitle">
    <w:name w:val="ConsPlusTitle"/>
    <w:rsid w:val="006F2189"/>
    <w:pPr>
      <w:widowControl w:val="0"/>
      <w:autoSpaceDE w:val="0"/>
      <w:autoSpaceDN w:val="0"/>
    </w:pPr>
    <w:rPr>
      <w:rFonts w:eastAsia="Times New Roman" w:cs="Calibri"/>
      <w:b/>
      <w:sz w:val="22"/>
      <w:szCs w:val="22"/>
    </w:rPr>
  </w:style>
  <w:style w:type="paragraph" w:customStyle="1" w:styleId="ConsPlusCell">
    <w:name w:val="ConsPlusCell"/>
    <w:rsid w:val="006F2189"/>
    <w:pPr>
      <w:widowControl w:val="0"/>
      <w:autoSpaceDE w:val="0"/>
      <w:autoSpaceDN w:val="0"/>
    </w:pPr>
    <w:rPr>
      <w:rFonts w:ascii="Courier New" w:eastAsia="Times New Roman" w:hAnsi="Courier New" w:cs="Courier New"/>
      <w:szCs w:val="22"/>
    </w:rPr>
  </w:style>
  <w:style w:type="paragraph" w:customStyle="1" w:styleId="ConsPlusDocList">
    <w:name w:val="ConsPlusDocList"/>
    <w:rsid w:val="006F2189"/>
    <w:pPr>
      <w:widowControl w:val="0"/>
      <w:autoSpaceDE w:val="0"/>
      <w:autoSpaceDN w:val="0"/>
    </w:pPr>
    <w:rPr>
      <w:rFonts w:eastAsia="Times New Roman" w:cs="Calibri"/>
      <w:sz w:val="22"/>
      <w:szCs w:val="22"/>
    </w:rPr>
  </w:style>
  <w:style w:type="paragraph" w:customStyle="1" w:styleId="ConsPlusTitlePage">
    <w:name w:val="ConsPlusTitlePage"/>
    <w:rsid w:val="006F2189"/>
    <w:pPr>
      <w:widowControl w:val="0"/>
      <w:autoSpaceDE w:val="0"/>
      <w:autoSpaceDN w:val="0"/>
    </w:pPr>
    <w:rPr>
      <w:rFonts w:ascii="Tahoma" w:eastAsia="Times New Roman" w:hAnsi="Tahoma" w:cs="Tahoma"/>
      <w:szCs w:val="22"/>
    </w:rPr>
  </w:style>
  <w:style w:type="paragraph" w:customStyle="1" w:styleId="ConsPlusJurTerm">
    <w:name w:val="ConsPlusJurTerm"/>
    <w:rsid w:val="006F2189"/>
    <w:pPr>
      <w:widowControl w:val="0"/>
      <w:autoSpaceDE w:val="0"/>
      <w:autoSpaceDN w:val="0"/>
    </w:pPr>
    <w:rPr>
      <w:rFonts w:ascii="Tahoma" w:eastAsia="Times New Roman" w:hAnsi="Tahoma" w:cs="Tahoma"/>
      <w:sz w:val="26"/>
      <w:szCs w:val="22"/>
    </w:rPr>
  </w:style>
  <w:style w:type="paragraph" w:customStyle="1" w:styleId="ConsPlusTextList">
    <w:name w:val="ConsPlusTextList"/>
    <w:rsid w:val="006F2189"/>
    <w:pPr>
      <w:widowControl w:val="0"/>
      <w:autoSpaceDE w:val="0"/>
      <w:autoSpaceDN w:val="0"/>
    </w:pPr>
    <w:rPr>
      <w:rFonts w:ascii="Arial" w:eastAsia="Times New Roman" w:hAnsi="Arial" w:cs="Arial"/>
      <w:szCs w:val="22"/>
    </w:rPr>
  </w:style>
  <w:style w:type="character" w:customStyle="1" w:styleId="10">
    <w:name w:val="Заголовок 1 Знак"/>
    <w:link w:val="1"/>
    <w:rsid w:val="009C523D"/>
    <w:rPr>
      <w:rFonts w:ascii="Arial" w:eastAsia="Times New Roman" w:hAnsi="Arial" w:cs="Arial"/>
      <w:b/>
      <w:bCs/>
      <w:kern w:val="32"/>
      <w:sz w:val="32"/>
      <w:szCs w:val="32"/>
    </w:rPr>
  </w:style>
  <w:style w:type="paragraph" w:styleId="a3">
    <w:name w:val="Body Text"/>
    <w:basedOn w:val="a"/>
    <w:link w:val="a4"/>
    <w:rsid w:val="009C523D"/>
    <w:pPr>
      <w:spacing w:after="0" w:line="240" w:lineRule="auto"/>
    </w:pPr>
    <w:rPr>
      <w:rFonts w:ascii="Times New Roman" w:eastAsia="Times New Roman" w:hAnsi="Times New Roman"/>
      <w:b/>
      <w:sz w:val="28"/>
      <w:szCs w:val="20"/>
      <w:lang w:eastAsia="ru-RU"/>
    </w:rPr>
  </w:style>
  <w:style w:type="character" w:customStyle="1" w:styleId="a4">
    <w:name w:val="Основной текст Знак"/>
    <w:link w:val="a3"/>
    <w:rsid w:val="009C523D"/>
    <w:rPr>
      <w:rFonts w:ascii="Times New Roman" w:eastAsia="Times New Roman" w:hAnsi="Times New Roman"/>
      <w:b/>
      <w:sz w:val="28"/>
    </w:rPr>
  </w:style>
  <w:style w:type="paragraph" w:styleId="a5">
    <w:name w:val="Title"/>
    <w:aliases w:val="Название"/>
    <w:basedOn w:val="a"/>
    <w:link w:val="11"/>
    <w:qFormat/>
    <w:rsid w:val="009C523D"/>
    <w:pPr>
      <w:spacing w:after="0" w:line="240" w:lineRule="auto"/>
      <w:jc w:val="center"/>
    </w:pPr>
    <w:rPr>
      <w:rFonts w:ascii="Times New Roman" w:eastAsia="Times New Roman" w:hAnsi="Times New Roman"/>
      <w:sz w:val="28"/>
      <w:szCs w:val="20"/>
      <w:lang w:val="x-none" w:eastAsia="x-none"/>
    </w:rPr>
  </w:style>
  <w:style w:type="character" w:customStyle="1" w:styleId="a6">
    <w:name w:val="Заголовок Знак"/>
    <w:uiPriority w:val="10"/>
    <w:rsid w:val="009C523D"/>
    <w:rPr>
      <w:rFonts w:ascii="Calibri Light" w:eastAsia="Times New Roman" w:hAnsi="Calibri Light" w:cs="Times New Roman"/>
      <w:b/>
      <w:bCs/>
      <w:kern w:val="28"/>
      <w:sz w:val="32"/>
      <w:szCs w:val="32"/>
      <w:lang w:eastAsia="en-US"/>
    </w:rPr>
  </w:style>
  <w:style w:type="character" w:customStyle="1" w:styleId="11">
    <w:name w:val="Заголовок Знак1"/>
    <w:aliases w:val="Название Знак"/>
    <w:link w:val="a5"/>
    <w:rsid w:val="009C523D"/>
    <w:rPr>
      <w:rFonts w:ascii="Times New Roman" w:eastAsia="Times New Roman" w:hAnsi="Times New Roman"/>
      <w:sz w:val="28"/>
      <w:lang w:val="x-none" w:eastAsia="x-none"/>
    </w:rPr>
  </w:style>
  <w:style w:type="paragraph" w:styleId="a7">
    <w:name w:val="Balloon Text"/>
    <w:basedOn w:val="a"/>
    <w:link w:val="a8"/>
    <w:uiPriority w:val="99"/>
    <w:semiHidden/>
    <w:unhideWhenUsed/>
    <w:rsid w:val="005B58A7"/>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5B58A7"/>
    <w:rPr>
      <w:rFonts w:ascii="Segoe UI" w:hAnsi="Segoe UI" w:cs="Segoe UI"/>
      <w:sz w:val="18"/>
      <w:szCs w:val="18"/>
      <w:lang w:eastAsia="en-US"/>
    </w:rPr>
  </w:style>
  <w:style w:type="paragraph" w:styleId="a9">
    <w:name w:val="Normal (Web)"/>
    <w:basedOn w:val="a"/>
    <w:uiPriority w:val="99"/>
    <w:unhideWhenUsed/>
    <w:rsid w:val="0007664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header"/>
    <w:basedOn w:val="a"/>
    <w:link w:val="ab"/>
    <w:uiPriority w:val="99"/>
    <w:unhideWhenUsed/>
    <w:rsid w:val="006F5AD8"/>
    <w:pPr>
      <w:tabs>
        <w:tab w:val="center" w:pos="4677"/>
        <w:tab w:val="right" w:pos="9355"/>
      </w:tabs>
    </w:pPr>
  </w:style>
  <w:style w:type="character" w:customStyle="1" w:styleId="ab">
    <w:name w:val="Верхний колонтитул Знак"/>
    <w:link w:val="aa"/>
    <w:uiPriority w:val="99"/>
    <w:rsid w:val="006F5AD8"/>
    <w:rPr>
      <w:sz w:val="22"/>
      <w:szCs w:val="22"/>
      <w:lang w:eastAsia="en-US"/>
    </w:rPr>
  </w:style>
  <w:style w:type="paragraph" w:styleId="ac">
    <w:name w:val="footer"/>
    <w:basedOn w:val="a"/>
    <w:link w:val="ad"/>
    <w:uiPriority w:val="99"/>
    <w:unhideWhenUsed/>
    <w:rsid w:val="006F5AD8"/>
    <w:pPr>
      <w:tabs>
        <w:tab w:val="center" w:pos="4677"/>
        <w:tab w:val="right" w:pos="9355"/>
      </w:tabs>
    </w:pPr>
  </w:style>
  <w:style w:type="character" w:customStyle="1" w:styleId="ad">
    <w:name w:val="Нижний колонтитул Знак"/>
    <w:link w:val="ac"/>
    <w:uiPriority w:val="99"/>
    <w:rsid w:val="006F5AD8"/>
    <w:rPr>
      <w:sz w:val="22"/>
      <w:szCs w:val="22"/>
      <w:lang w:eastAsia="en-US"/>
    </w:rPr>
  </w:style>
  <w:style w:type="table" w:styleId="ae">
    <w:name w:val="Table Grid"/>
    <w:basedOn w:val="a1"/>
    <w:uiPriority w:val="39"/>
    <w:rsid w:val="003C1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semiHidden/>
    <w:unhideWhenUsed/>
    <w:rsid w:val="00CE7A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656688">
      <w:bodyDiv w:val="1"/>
      <w:marLeft w:val="0"/>
      <w:marRight w:val="0"/>
      <w:marTop w:val="0"/>
      <w:marBottom w:val="0"/>
      <w:divBdr>
        <w:top w:val="none" w:sz="0" w:space="0" w:color="auto"/>
        <w:left w:val="none" w:sz="0" w:space="0" w:color="auto"/>
        <w:bottom w:val="none" w:sz="0" w:space="0" w:color="auto"/>
        <w:right w:val="none" w:sz="0" w:space="0" w:color="auto"/>
      </w:divBdr>
    </w:div>
    <w:div w:id="370958161">
      <w:bodyDiv w:val="1"/>
      <w:marLeft w:val="0"/>
      <w:marRight w:val="0"/>
      <w:marTop w:val="0"/>
      <w:marBottom w:val="0"/>
      <w:divBdr>
        <w:top w:val="none" w:sz="0" w:space="0" w:color="auto"/>
        <w:left w:val="none" w:sz="0" w:space="0" w:color="auto"/>
        <w:bottom w:val="none" w:sz="0" w:space="0" w:color="auto"/>
        <w:right w:val="none" w:sz="0" w:space="0" w:color="auto"/>
      </w:divBdr>
    </w:div>
    <w:div w:id="581067476">
      <w:bodyDiv w:val="1"/>
      <w:marLeft w:val="0"/>
      <w:marRight w:val="0"/>
      <w:marTop w:val="0"/>
      <w:marBottom w:val="0"/>
      <w:divBdr>
        <w:top w:val="none" w:sz="0" w:space="0" w:color="auto"/>
        <w:left w:val="none" w:sz="0" w:space="0" w:color="auto"/>
        <w:bottom w:val="none" w:sz="0" w:space="0" w:color="auto"/>
        <w:right w:val="none" w:sz="0" w:space="0" w:color="auto"/>
      </w:divBdr>
    </w:div>
    <w:div w:id="944658469">
      <w:bodyDiv w:val="1"/>
      <w:marLeft w:val="0"/>
      <w:marRight w:val="0"/>
      <w:marTop w:val="0"/>
      <w:marBottom w:val="0"/>
      <w:divBdr>
        <w:top w:val="none" w:sz="0" w:space="0" w:color="auto"/>
        <w:left w:val="none" w:sz="0" w:space="0" w:color="auto"/>
        <w:bottom w:val="none" w:sz="0" w:space="0" w:color="auto"/>
        <w:right w:val="none" w:sz="0" w:space="0" w:color="auto"/>
      </w:divBdr>
    </w:div>
    <w:div w:id="1500729835">
      <w:bodyDiv w:val="1"/>
      <w:marLeft w:val="0"/>
      <w:marRight w:val="0"/>
      <w:marTop w:val="0"/>
      <w:marBottom w:val="0"/>
      <w:divBdr>
        <w:top w:val="none" w:sz="0" w:space="0" w:color="auto"/>
        <w:left w:val="none" w:sz="0" w:space="0" w:color="auto"/>
        <w:bottom w:val="none" w:sz="0" w:space="0" w:color="auto"/>
        <w:right w:val="none" w:sz="0" w:space="0" w:color="auto"/>
      </w:divBdr>
    </w:div>
    <w:div w:id="1715619526">
      <w:bodyDiv w:val="1"/>
      <w:marLeft w:val="0"/>
      <w:marRight w:val="0"/>
      <w:marTop w:val="0"/>
      <w:marBottom w:val="0"/>
      <w:divBdr>
        <w:top w:val="none" w:sz="0" w:space="0" w:color="auto"/>
        <w:left w:val="none" w:sz="0" w:space="0" w:color="auto"/>
        <w:bottom w:val="none" w:sz="0" w:space="0" w:color="auto"/>
        <w:right w:val="none" w:sz="0" w:space="0" w:color="auto"/>
      </w:divBdr>
    </w:div>
    <w:div w:id="1723363419">
      <w:bodyDiv w:val="1"/>
      <w:marLeft w:val="0"/>
      <w:marRight w:val="0"/>
      <w:marTop w:val="0"/>
      <w:marBottom w:val="0"/>
      <w:divBdr>
        <w:top w:val="none" w:sz="0" w:space="0" w:color="auto"/>
        <w:left w:val="none" w:sz="0" w:space="0" w:color="auto"/>
        <w:bottom w:val="none" w:sz="0" w:space="0" w:color="auto"/>
        <w:right w:val="none" w:sz="0" w:space="0" w:color="auto"/>
      </w:divBdr>
    </w:div>
    <w:div w:id="1987319015">
      <w:bodyDiv w:val="1"/>
      <w:marLeft w:val="0"/>
      <w:marRight w:val="0"/>
      <w:marTop w:val="0"/>
      <w:marBottom w:val="0"/>
      <w:divBdr>
        <w:top w:val="none" w:sz="0" w:space="0" w:color="auto"/>
        <w:left w:val="none" w:sz="0" w:space="0" w:color="auto"/>
        <w:bottom w:val="none" w:sz="0" w:space="0" w:color="auto"/>
        <w:right w:val="none" w:sz="0" w:space="0" w:color="auto"/>
      </w:divBdr>
    </w:div>
    <w:div w:id="20744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rzyvanovaSV\Documents\&#1053;&#1072;&#1089;&#1090;&#1088;&#1072;&#1080;&#1074;&#1072;&#1077;&#1084;&#1099;&#1077;%20&#1096;&#1072;&#1073;&#1083;&#1086;&#1085;&#1099;%20Office\&#1055;&#1088;&#1086;&#1077;&#1082;&#1090;%20&#1088;&#1077;&#1096;&#1077;&#1085;&#1080;&#1103;%20&#1087;&#1086;%20%20&#1082;&#1086;&#1084;&#1072;&#1085;&#1076;&#1080;&#1088;&#1086;&#1074;&#1082;&#1072;&#1084;%20&#1084;&#1091;&#1085;&#1080;&#1094;&#1080;&#1087;&#1072;&#1083;&#1100;&#1085;&#1099;&#1077;%20&#1076;&#1086;&#1083;&#1078;&#1085;&#1086;&#1089;&#1090;&#1080;%20&#1054;&#1082;&#1086;&#1085;&#1095;.&#1074;&#1072;&#1088;-&#109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A384B-D429-42FD-8392-6D7FBA78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решения по  командировкам муниципальные должности Оконч.вар-т</Template>
  <TotalTime>230</TotalTime>
  <Pages>1</Pages>
  <Words>4272</Words>
  <Characters>24353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28568</CharactersWithSpaces>
  <SharedDoc>false</SharedDoc>
  <HLinks>
    <vt:vector size="6" baseType="variant">
      <vt:variant>
        <vt:i4>5505026</vt:i4>
      </vt:variant>
      <vt:variant>
        <vt:i4>0</vt:i4>
      </vt:variant>
      <vt:variant>
        <vt:i4>0</vt:i4>
      </vt:variant>
      <vt:variant>
        <vt:i4>5</vt:i4>
      </vt:variant>
      <vt:variant>
        <vt:lpwstr/>
      </vt:variant>
      <vt:variant>
        <vt:lpwstr>Par54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MurzyvanovaSV</dc:creator>
  <cp:keywords/>
  <dc:description/>
  <cp:lastModifiedBy>Мурзыванова Светлана Вячеславовна</cp:lastModifiedBy>
  <cp:revision>7</cp:revision>
  <cp:lastPrinted>2026-07-09T11:38:00Z</cp:lastPrinted>
  <dcterms:created xsi:type="dcterms:W3CDTF">2026-07-09T07:53:00Z</dcterms:created>
  <dcterms:modified xsi:type="dcterms:W3CDTF">2026-07-09T11:56:00Z</dcterms:modified>
</cp:coreProperties>
</file>